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4879E" w14:textId="77777777" w:rsidR="00DA2F56" w:rsidRPr="00DA2F56" w:rsidRDefault="00DA2F56" w:rsidP="00DA2F56">
      <w:pPr>
        <w:rPr>
          <w:rFonts w:ascii="Times New Roman" w:eastAsiaTheme="minorHAnsi" w:hAnsi="Times New Roman"/>
          <w:sz w:val="24"/>
          <w:szCs w:val="24"/>
        </w:rPr>
      </w:pPr>
    </w:p>
    <w:p w14:paraId="6E269C98" w14:textId="77777777" w:rsidR="00EA5B21" w:rsidRPr="00875752" w:rsidRDefault="00EA5B21" w:rsidP="00EA5B21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875752">
        <w:rPr>
          <w:rFonts w:ascii="Times New Roman" w:eastAsiaTheme="minorHAnsi" w:hAnsi="Times New Roman"/>
          <w:b/>
          <w:bCs/>
          <w:sz w:val="24"/>
          <w:szCs w:val="24"/>
        </w:rPr>
        <w:t>St. Andrew’s Society of Mid-Maryland, Inc. (SASMM)</w:t>
      </w:r>
    </w:p>
    <w:p w14:paraId="5A525ED1" w14:textId="77777777" w:rsidR="00EA5B21" w:rsidRPr="00875752" w:rsidRDefault="00EA5B21" w:rsidP="00EA5B21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875752">
        <w:rPr>
          <w:rFonts w:ascii="Times New Roman" w:eastAsiaTheme="minorHAnsi" w:hAnsi="Times New Roman"/>
          <w:b/>
          <w:bCs/>
          <w:sz w:val="24"/>
          <w:szCs w:val="24"/>
        </w:rPr>
        <w:t>Cobey A. England Scholarship Program</w:t>
      </w:r>
    </w:p>
    <w:p w14:paraId="6B4D4D8A" w14:textId="77777777" w:rsidR="00DA2F56" w:rsidRPr="00DA2F56" w:rsidRDefault="00DA2F56" w:rsidP="00DA2F56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sz w:val="24"/>
          <w:szCs w:val="24"/>
        </w:rPr>
      </w:pPr>
      <w:r w:rsidRPr="00DA2F56">
        <w:rPr>
          <w:rFonts w:ascii="Times New Roman" w:eastAsia="Calibri" w:hAnsi="Times New Roman"/>
          <w:b/>
          <w:sz w:val="24"/>
          <w:szCs w:val="24"/>
        </w:rPr>
        <w:t>Scholarship and Grant Application</w:t>
      </w:r>
    </w:p>
    <w:p w14:paraId="0FA48F5D" w14:textId="77777777" w:rsidR="00DA2F56" w:rsidRPr="00DA2F56" w:rsidRDefault="00DA2F56" w:rsidP="00DA2F56">
      <w:pPr>
        <w:autoSpaceDE w:val="0"/>
        <w:autoSpaceDN w:val="0"/>
        <w:adjustRightInd w:val="0"/>
        <w:rPr>
          <w:rFonts w:ascii="Times New Roman" w:eastAsia="Calibri" w:hAnsi="Times New Roman"/>
          <w:bCs/>
          <w:sz w:val="24"/>
          <w:szCs w:val="24"/>
        </w:rPr>
      </w:pPr>
    </w:p>
    <w:p w14:paraId="371CA04D" w14:textId="77777777" w:rsidR="00DA2F56" w:rsidRPr="00DA2F56" w:rsidRDefault="00DA2F56" w:rsidP="00DA2F56">
      <w:pPr>
        <w:autoSpaceDE w:val="0"/>
        <w:autoSpaceDN w:val="0"/>
        <w:adjustRightInd w:val="0"/>
        <w:rPr>
          <w:rFonts w:ascii="Times New Roman" w:eastAsia="Calibri" w:hAnsi="Times New Roman"/>
          <w:b/>
          <w:sz w:val="24"/>
          <w:szCs w:val="24"/>
        </w:rPr>
      </w:pPr>
      <w:r w:rsidRPr="00DA2F56">
        <w:rPr>
          <w:rFonts w:ascii="Times New Roman" w:eastAsia="Calibri" w:hAnsi="Times New Roman"/>
          <w:b/>
          <w:sz w:val="24"/>
          <w:szCs w:val="24"/>
        </w:rPr>
        <w:t xml:space="preserve">1. Applicant’s Information </w:t>
      </w:r>
    </w:p>
    <w:p w14:paraId="6540C368" w14:textId="17814C38" w:rsidR="00C84AB8" w:rsidRDefault="00C84AB8" w:rsidP="00DA2F56">
      <w:pPr>
        <w:autoSpaceDE w:val="0"/>
        <w:autoSpaceDN w:val="0"/>
        <w:adjustRightInd w:val="0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First Name</w:t>
      </w:r>
      <w:r w:rsidR="00E021F9">
        <w:rPr>
          <w:rFonts w:ascii="Times New Roman" w:eastAsia="Calibri" w:hAnsi="Times New Roman"/>
          <w:bCs/>
          <w:sz w:val="24"/>
          <w:szCs w:val="24"/>
        </w:rPr>
        <w:t xml:space="preserve">: </w:t>
      </w:r>
      <w:sdt>
        <w:sdtPr>
          <w:rPr>
            <w:rFonts w:ascii="Times New Roman" w:eastAsia="Calibri" w:hAnsi="Times New Roman"/>
            <w:bCs/>
            <w:sz w:val="24"/>
            <w:szCs w:val="24"/>
          </w:rPr>
          <w:id w:val="1649319687"/>
          <w:placeholder>
            <w:docPart w:val="DefaultPlaceholder_-1854013440"/>
          </w:placeholder>
          <w:showingPlcHdr/>
        </w:sdtPr>
        <w:sdtContent>
          <w:r w:rsidR="00E021F9" w:rsidRPr="006B23AF">
            <w:rPr>
              <w:rStyle w:val="PlaceholderText"/>
            </w:rPr>
            <w:t>Click or tap here to enter text.</w:t>
          </w:r>
        </w:sdtContent>
      </w:sdt>
    </w:p>
    <w:p w14:paraId="764B7E14" w14:textId="06E108DA" w:rsidR="00DA2F56" w:rsidRDefault="00F43070" w:rsidP="00DA2F56">
      <w:pPr>
        <w:autoSpaceDE w:val="0"/>
        <w:autoSpaceDN w:val="0"/>
        <w:adjustRightInd w:val="0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Last Name: </w:t>
      </w:r>
      <w:sdt>
        <w:sdtPr>
          <w:rPr>
            <w:rFonts w:ascii="Times New Roman" w:eastAsia="Calibri" w:hAnsi="Times New Roman"/>
            <w:bCs/>
            <w:sz w:val="24"/>
            <w:szCs w:val="24"/>
          </w:rPr>
          <w:id w:val="1700124634"/>
          <w:placeholder>
            <w:docPart w:val="90CE21AA624B43919F00009E06BAF0E3"/>
          </w:placeholder>
          <w:showingPlcHdr/>
          <w:text/>
        </w:sdtPr>
        <w:sdtContent>
          <w:r w:rsidR="00E021F9" w:rsidRPr="006B23AF">
            <w:rPr>
              <w:rStyle w:val="PlaceholderText"/>
            </w:rPr>
            <w:t>Click or tap here to enter text.</w:t>
          </w:r>
        </w:sdtContent>
      </w:sdt>
    </w:p>
    <w:p w14:paraId="4930ABD8" w14:textId="4C9FAD49" w:rsidR="00DA2F56" w:rsidRPr="00DA2F56" w:rsidRDefault="00DA2F56" w:rsidP="00DA2F56">
      <w:pPr>
        <w:autoSpaceDE w:val="0"/>
        <w:autoSpaceDN w:val="0"/>
        <w:adjustRightInd w:val="0"/>
        <w:rPr>
          <w:rFonts w:ascii="Times New Roman" w:eastAsia="Calibri" w:hAnsi="Times New Roman"/>
          <w:bCs/>
          <w:sz w:val="24"/>
          <w:szCs w:val="24"/>
        </w:rPr>
      </w:pPr>
      <w:r w:rsidRPr="00DA2F56">
        <w:rPr>
          <w:rFonts w:ascii="Times New Roman" w:eastAsia="Calibri" w:hAnsi="Times New Roman"/>
          <w:bCs/>
          <w:sz w:val="24"/>
          <w:szCs w:val="24"/>
        </w:rPr>
        <w:t>Address:</w:t>
      </w:r>
      <w:r w:rsidR="00F43070">
        <w:rPr>
          <w:rFonts w:ascii="Times New Roman" w:eastAsia="Calibri" w:hAnsi="Times New Roman"/>
          <w:bCs/>
          <w:sz w:val="24"/>
          <w:szCs w:val="24"/>
        </w:rPr>
        <w:t xml:space="preserve"> </w:t>
      </w:r>
      <w:sdt>
        <w:sdtPr>
          <w:rPr>
            <w:rFonts w:ascii="Times New Roman" w:eastAsia="Calibri" w:hAnsi="Times New Roman"/>
            <w:bCs/>
            <w:sz w:val="24"/>
            <w:szCs w:val="24"/>
          </w:rPr>
          <w:id w:val="-1709716383"/>
          <w:placeholder>
            <w:docPart w:val="6EB8CB7BB2544331AEF419819C02903A"/>
          </w:placeholder>
          <w:showingPlcHdr/>
        </w:sdtPr>
        <w:sdtContent>
          <w:r w:rsidR="00E021F9" w:rsidRPr="006B23AF">
            <w:rPr>
              <w:rStyle w:val="PlaceholderText"/>
            </w:rPr>
            <w:t>Click or tap here to enter text.</w:t>
          </w:r>
        </w:sdtContent>
      </w:sdt>
    </w:p>
    <w:p w14:paraId="2962995C" w14:textId="6C4E0323" w:rsidR="00DA2F56" w:rsidRPr="00DA2F56" w:rsidRDefault="00DA2F56" w:rsidP="00DA2F56">
      <w:pPr>
        <w:autoSpaceDE w:val="0"/>
        <w:autoSpaceDN w:val="0"/>
        <w:adjustRightInd w:val="0"/>
        <w:rPr>
          <w:rFonts w:ascii="Times New Roman" w:eastAsia="Calibri" w:hAnsi="Times New Roman"/>
          <w:bCs/>
          <w:sz w:val="24"/>
          <w:szCs w:val="24"/>
        </w:rPr>
      </w:pPr>
      <w:r w:rsidRPr="00DA2F56">
        <w:rPr>
          <w:rFonts w:ascii="Times New Roman" w:eastAsia="Calibri" w:hAnsi="Times New Roman"/>
          <w:bCs/>
          <w:sz w:val="24"/>
          <w:szCs w:val="24"/>
        </w:rPr>
        <w:t xml:space="preserve">City: </w:t>
      </w:r>
      <w:sdt>
        <w:sdtPr>
          <w:rPr>
            <w:rFonts w:ascii="Times New Roman" w:eastAsia="Calibri" w:hAnsi="Times New Roman"/>
            <w:bCs/>
            <w:sz w:val="24"/>
            <w:szCs w:val="24"/>
          </w:rPr>
          <w:id w:val="855389562"/>
          <w:placeholder>
            <w:docPart w:val="74A2FC86C08248F2B6FFE9740C80567B"/>
          </w:placeholder>
          <w:showingPlcHdr/>
        </w:sdtPr>
        <w:sdtContent>
          <w:r w:rsidR="00E021F9" w:rsidRPr="006B23AF">
            <w:rPr>
              <w:rStyle w:val="PlaceholderText"/>
            </w:rPr>
            <w:t>Click or tap here to enter text.</w:t>
          </w:r>
        </w:sdtContent>
      </w:sdt>
      <w:r w:rsidR="00E021F9">
        <w:rPr>
          <w:rFonts w:ascii="Times New Roman" w:eastAsia="Calibri" w:hAnsi="Times New Roman"/>
          <w:bCs/>
          <w:sz w:val="24"/>
          <w:szCs w:val="24"/>
        </w:rPr>
        <w:t xml:space="preserve"> </w:t>
      </w:r>
      <w:r w:rsidRPr="00DA2F56">
        <w:rPr>
          <w:rFonts w:ascii="Times New Roman" w:eastAsia="Calibri" w:hAnsi="Times New Roman"/>
          <w:bCs/>
          <w:sz w:val="24"/>
          <w:szCs w:val="24"/>
        </w:rPr>
        <w:t>State:</w:t>
      </w:r>
      <w:sdt>
        <w:sdtPr>
          <w:rPr>
            <w:rFonts w:ascii="Times New Roman" w:eastAsia="Calibri" w:hAnsi="Times New Roman"/>
            <w:bCs/>
            <w:sz w:val="24"/>
            <w:szCs w:val="24"/>
          </w:rPr>
          <w:id w:val="-917548670"/>
          <w:placeholder>
            <w:docPart w:val="DefaultPlaceholder_-1854013440"/>
          </w:placeholder>
          <w:showingPlcHdr/>
        </w:sdtPr>
        <w:sdtContent>
          <w:r w:rsidR="00E021F9">
            <w:rPr>
              <w:rStyle w:val="PlaceholderText"/>
            </w:rPr>
            <w:t xml:space="preserve"> </w:t>
          </w:r>
        </w:sdtContent>
      </w:sdt>
      <w:r w:rsidRPr="00DA2F56">
        <w:rPr>
          <w:rFonts w:ascii="Times New Roman" w:eastAsia="Calibri" w:hAnsi="Times New Roman"/>
          <w:bCs/>
          <w:sz w:val="24"/>
          <w:szCs w:val="24"/>
        </w:rPr>
        <w:t xml:space="preserve">Zip Code: </w:t>
      </w:r>
      <w:sdt>
        <w:sdtPr>
          <w:rPr>
            <w:rFonts w:ascii="Times New Roman" w:eastAsia="Calibri" w:hAnsi="Times New Roman"/>
            <w:bCs/>
            <w:sz w:val="24"/>
            <w:szCs w:val="24"/>
          </w:rPr>
          <w:id w:val="74330733"/>
          <w:placeholder>
            <w:docPart w:val="E18747461D594A51BE5D1C965671D317"/>
          </w:placeholder>
          <w:showingPlcHdr/>
        </w:sdtPr>
        <w:sdtContent>
          <w:r w:rsidR="00E021F9" w:rsidRPr="006B23AF">
            <w:rPr>
              <w:rStyle w:val="PlaceholderText"/>
            </w:rPr>
            <w:t>Click or tap here to enter text.</w:t>
          </w:r>
        </w:sdtContent>
      </w:sdt>
    </w:p>
    <w:p w14:paraId="46A21B7D" w14:textId="77777777" w:rsidR="00DA2F56" w:rsidRPr="00DA2F56" w:rsidRDefault="00DA2F56" w:rsidP="00DA2F56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</w:p>
    <w:p w14:paraId="540565AC" w14:textId="7D9C8890" w:rsidR="00DA2F56" w:rsidRPr="00DA2F56" w:rsidRDefault="00DA2F56" w:rsidP="00DA2F56">
      <w:pPr>
        <w:autoSpaceDE w:val="0"/>
        <w:autoSpaceDN w:val="0"/>
        <w:adjustRightInd w:val="0"/>
        <w:rPr>
          <w:rFonts w:ascii="Times New Roman" w:eastAsia="Calibri" w:hAnsi="Times New Roman"/>
          <w:bCs/>
          <w:sz w:val="24"/>
          <w:szCs w:val="24"/>
        </w:rPr>
      </w:pPr>
      <w:r w:rsidRPr="00DA2F56">
        <w:rPr>
          <w:rFonts w:ascii="Times New Roman" w:eastAsia="Calibri" w:hAnsi="Times New Roman"/>
          <w:bCs/>
          <w:sz w:val="24"/>
          <w:szCs w:val="24"/>
        </w:rPr>
        <w:t xml:space="preserve">Telephone: </w:t>
      </w:r>
      <w:sdt>
        <w:sdtPr>
          <w:rPr>
            <w:rFonts w:ascii="Times New Roman" w:eastAsia="Calibri" w:hAnsi="Times New Roman"/>
            <w:bCs/>
            <w:sz w:val="24"/>
            <w:szCs w:val="24"/>
          </w:rPr>
          <w:id w:val="-327204144"/>
          <w:placeholder>
            <w:docPart w:val="483E512607CB4E5AB2623920D2DD56C4"/>
          </w:placeholder>
          <w:showingPlcHdr/>
        </w:sdtPr>
        <w:sdtContent>
          <w:r w:rsidR="00E021F9" w:rsidRPr="006B23AF">
            <w:rPr>
              <w:rStyle w:val="PlaceholderText"/>
            </w:rPr>
            <w:t>Click or tap here to enter text.</w:t>
          </w:r>
        </w:sdtContent>
      </w:sdt>
    </w:p>
    <w:p w14:paraId="040D5F0D" w14:textId="27D6D246" w:rsidR="00DA2F56" w:rsidRPr="00DA2F56" w:rsidRDefault="00DA2F56" w:rsidP="00DA2F56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DA2F56">
        <w:rPr>
          <w:rFonts w:ascii="Times New Roman" w:eastAsia="Calibri" w:hAnsi="Times New Roman"/>
          <w:sz w:val="24"/>
          <w:szCs w:val="24"/>
        </w:rPr>
        <w:t>Email Address:</w:t>
      </w:r>
      <w:r w:rsidR="00F43070">
        <w:rPr>
          <w:rFonts w:ascii="Times New Roman" w:eastAsia="Calibri" w:hAnsi="Times New Roman"/>
          <w:sz w:val="24"/>
          <w:szCs w:val="24"/>
        </w:rPr>
        <w:t xml:space="preserve"> </w:t>
      </w:r>
      <w:sdt>
        <w:sdtPr>
          <w:rPr>
            <w:rFonts w:ascii="Times New Roman" w:eastAsia="Calibri" w:hAnsi="Times New Roman"/>
            <w:sz w:val="24"/>
            <w:szCs w:val="24"/>
          </w:rPr>
          <w:id w:val="1060367398"/>
          <w:placeholder>
            <w:docPart w:val="ED10E126287C42C0BE090687CB36AF71"/>
          </w:placeholder>
          <w:showingPlcHdr/>
        </w:sdtPr>
        <w:sdtContent>
          <w:r w:rsidR="00E021F9" w:rsidRPr="006B23AF">
            <w:rPr>
              <w:rStyle w:val="PlaceholderText"/>
            </w:rPr>
            <w:t>Click or tap here to enter text.</w:t>
          </w:r>
        </w:sdtContent>
      </w:sdt>
    </w:p>
    <w:p w14:paraId="0A00E2F6" w14:textId="25972B2D" w:rsidR="00DA2F56" w:rsidRPr="00DA2F56" w:rsidRDefault="00DA2F56" w:rsidP="00DA2F56">
      <w:pPr>
        <w:autoSpaceDE w:val="0"/>
        <w:autoSpaceDN w:val="0"/>
        <w:adjustRightInd w:val="0"/>
        <w:rPr>
          <w:rFonts w:ascii="Times New Roman" w:eastAsia="Calibri" w:hAnsi="Times New Roman"/>
          <w:bCs/>
          <w:sz w:val="24"/>
          <w:szCs w:val="24"/>
        </w:rPr>
      </w:pPr>
      <w:r w:rsidRPr="00DA2F56">
        <w:rPr>
          <w:rFonts w:ascii="Times New Roman" w:eastAsia="Calibri" w:hAnsi="Times New Roman"/>
          <w:bCs/>
          <w:sz w:val="24"/>
          <w:szCs w:val="24"/>
        </w:rPr>
        <w:t xml:space="preserve">* If Applicant is other than an individual: </w:t>
      </w:r>
      <w:sdt>
        <w:sdtPr>
          <w:rPr>
            <w:rFonts w:ascii="Times New Roman" w:eastAsia="Calibri" w:hAnsi="Times New Roman"/>
            <w:bCs/>
            <w:sz w:val="24"/>
            <w:szCs w:val="24"/>
          </w:rPr>
          <w:id w:val="515202233"/>
          <w:placeholder>
            <w:docPart w:val="32FCD75C688845888841FF1003A7715F"/>
          </w:placeholder>
          <w:showingPlcHdr/>
        </w:sdtPr>
        <w:sdtContent>
          <w:r w:rsidR="00E021F9" w:rsidRPr="006B23AF">
            <w:rPr>
              <w:rStyle w:val="PlaceholderText"/>
            </w:rPr>
            <w:t>Click or tap here to enter text.</w:t>
          </w:r>
        </w:sdtContent>
      </w:sdt>
    </w:p>
    <w:p w14:paraId="5F0FBB7A" w14:textId="77777777" w:rsidR="00DA2F56" w:rsidRPr="00DA2F56" w:rsidRDefault="00DA2F56" w:rsidP="00DA2F56">
      <w:pPr>
        <w:autoSpaceDE w:val="0"/>
        <w:autoSpaceDN w:val="0"/>
        <w:adjustRightInd w:val="0"/>
        <w:rPr>
          <w:rFonts w:ascii="Times New Roman" w:eastAsia="Calibri" w:hAnsi="Times New Roman"/>
          <w:bCs/>
          <w:sz w:val="24"/>
          <w:szCs w:val="24"/>
        </w:rPr>
      </w:pPr>
      <w:r w:rsidRPr="00DA2F56">
        <w:rPr>
          <w:rFonts w:ascii="Times New Roman" w:eastAsia="Calibri" w:hAnsi="Times New Roman"/>
          <w:bCs/>
          <w:sz w:val="24"/>
          <w:szCs w:val="24"/>
        </w:rPr>
        <w:t>Organization’s Name:</w:t>
      </w:r>
    </w:p>
    <w:p w14:paraId="5A7AFC32" w14:textId="6A84AB5A" w:rsidR="00DA2F56" w:rsidRPr="00DA2F56" w:rsidRDefault="00DA2F56" w:rsidP="00DA2F56">
      <w:pPr>
        <w:autoSpaceDE w:val="0"/>
        <w:autoSpaceDN w:val="0"/>
        <w:adjustRightInd w:val="0"/>
        <w:rPr>
          <w:rFonts w:ascii="Times New Roman" w:eastAsia="Calibri" w:hAnsi="Times New Roman"/>
          <w:bCs/>
          <w:sz w:val="24"/>
          <w:szCs w:val="24"/>
        </w:rPr>
      </w:pPr>
      <w:r w:rsidRPr="00DA2F56">
        <w:rPr>
          <w:rFonts w:ascii="Times New Roman" w:eastAsia="Calibri" w:hAnsi="Times New Roman"/>
          <w:b/>
          <w:sz w:val="24"/>
          <w:szCs w:val="24"/>
        </w:rPr>
        <w:t xml:space="preserve">2.  Purpose of the Project (one to two sentences): </w:t>
      </w:r>
      <w:sdt>
        <w:sdtPr>
          <w:rPr>
            <w:rFonts w:ascii="Times New Roman" w:eastAsia="Calibri" w:hAnsi="Times New Roman"/>
            <w:b/>
            <w:sz w:val="24"/>
            <w:szCs w:val="24"/>
          </w:rPr>
          <w:id w:val="327109179"/>
          <w:placeholder>
            <w:docPart w:val="9BD516EA51A34A6F932990A1E4884DBC"/>
          </w:placeholder>
          <w:showingPlcHdr/>
        </w:sdtPr>
        <w:sdtContent>
          <w:r w:rsidR="00E021F9" w:rsidRPr="006B23AF">
            <w:rPr>
              <w:rStyle w:val="PlaceholderText"/>
            </w:rPr>
            <w:t>Click or tap here to enter text.</w:t>
          </w:r>
        </w:sdtContent>
      </w:sdt>
    </w:p>
    <w:p w14:paraId="3B29DEE9" w14:textId="77777777" w:rsidR="00DA2F56" w:rsidRPr="00DA2F56" w:rsidRDefault="00DA2F56" w:rsidP="00DA2F56">
      <w:pPr>
        <w:autoSpaceDE w:val="0"/>
        <w:autoSpaceDN w:val="0"/>
        <w:adjustRightInd w:val="0"/>
        <w:rPr>
          <w:rFonts w:ascii="Times New Roman" w:eastAsia="Calibri" w:hAnsi="Times New Roman"/>
          <w:bCs/>
          <w:sz w:val="24"/>
          <w:szCs w:val="24"/>
        </w:rPr>
      </w:pPr>
    </w:p>
    <w:p w14:paraId="59CE993D" w14:textId="386316BC" w:rsidR="00525E77" w:rsidRDefault="00DA2F56" w:rsidP="00DA2F56">
      <w:pPr>
        <w:autoSpaceDE w:val="0"/>
        <w:autoSpaceDN w:val="0"/>
        <w:adjustRightInd w:val="0"/>
        <w:rPr>
          <w:rFonts w:ascii="Times New Roman" w:eastAsia="Calibri" w:hAnsi="Times New Roman"/>
          <w:b/>
          <w:sz w:val="24"/>
          <w:szCs w:val="24"/>
        </w:rPr>
      </w:pPr>
      <w:r w:rsidRPr="00DA2F56">
        <w:rPr>
          <w:rFonts w:ascii="Times New Roman" w:eastAsia="Calibri" w:hAnsi="Times New Roman"/>
          <w:b/>
          <w:sz w:val="24"/>
          <w:szCs w:val="24"/>
        </w:rPr>
        <w:t>3. Background</w:t>
      </w:r>
      <w:r w:rsidR="00525E77">
        <w:rPr>
          <w:rFonts w:ascii="Times New Roman" w:eastAsia="Calibri" w:hAnsi="Times New Roman"/>
          <w:b/>
          <w:sz w:val="24"/>
          <w:szCs w:val="24"/>
        </w:rPr>
        <w:t xml:space="preserve">: </w:t>
      </w:r>
    </w:p>
    <w:p w14:paraId="0E182E19" w14:textId="69561CBC" w:rsidR="00DA2F56" w:rsidRDefault="00525E77" w:rsidP="00DA2F56">
      <w:pPr>
        <w:autoSpaceDE w:val="0"/>
        <w:autoSpaceDN w:val="0"/>
        <w:adjustRightInd w:val="0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-</w:t>
      </w:r>
      <w:r w:rsidR="00374323">
        <w:rPr>
          <w:rFonts w:ascii="Times New Roman" w:eastAsia="Calibri" w:hAnsi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/>
          <w:bCs/>
          <w:sz w:val="24"/>
          <w:szCs w:val="24"/>
        </w:rPr>
        <w:t>Describe your background, relevant experiences,  past achievements, etc.</w:t>
      </w:r>
    </w:p>
    <w:sdt>
      <w:sdtPr>
        <w:rPr>
          <w:rFonts w:ascii="Times New Roman" w:eastAsia="Calibri" w:hAnsi="Times New Roman"/>
          <w:bCs/>
          <w:sz w:val="24"/>
          <w:szCs w:val="24"/>
        </w:rPr>
        <w:id w:val="-778410090"/>
        <w:placeholder>
          <w:docPart w:val="02AAE8BD4AFF444DBECE3705FCB3750B"/>
        </w:placeholder>
        <w:showingPlcHdr/>
      </w:sdtPr>
      <w:sdtContent>
        <w:p w14:paraId="6F3259C8" w14:textId="4BA79338" w:rsidR="00525E77" w:rsidRDefault="00E021F9" w:rsidP="00DA2F56">
          <w:pPr>
            <w:autoSpaceDE w:val="0"/>
            <w:autoSpaceDN w:val="0"/>
            <w:adjustRightInd w:val="0"/>
            <w:rPr>
              <w:rFonts w:ascii="Times New Roman" w:eastAsia="Calibri" w:hAnsi="Times New Roman"/>
              <w:bCs/>
              <w:sz w:val="24"/>
              <w:szCs w:val="24"/>
            </w:rPr>
          </w:pPr>
          <w:r w:rsidRPr="006B23AF">
            <w:rPr>
              <w:rStyle w:val="PlaceholderText"/>
            </w:rPr>
            <w:t>Click or tap here to enter text.</w:t>
          </w:r>
        </w:p>
      </w:sdtContent>
    </w:sdt>
    <w:p w14:paraId="354F259F" w14:textId="4C6BF932" w:rsidR="00525E77" w:rsidRPr="00525E77" w:rsidRDefault="00525E77" w:rsidP="00DA2F56">
      <w:pPr>
        <w:autoSpaceDE w:val="0"/>
        <w:autoSpaceDN w:val="0"/>
        <w:adjustRightInd w:val="0"/>
        <w:rPr>
          <w:rFonts w:ascii="Times New Roman" w:eastAsia="Calibri" w:hAnsi="Times New Roman"/>
          <w:bCs/>
          <w:sz w:val="24"/>
          <w:szCs w:val="24"/>
        </w:rPr>
      </w:pPr>
      <w:r w:rsidRPr="00525E77">
        <w:rPr>
          <w:rFonts w:ascii="Times New Roman" w:eastAsia="Calibri" w:hAnsi="Times New Roman"/>
          <w:b/>
          <w:sz w:val="24"/>
          <w:szCs w:val="24"/>
        </w:rPr>
        <w:t>4.</w:t>
      </w:r>
      <w:r>
        <w:rPr>
          <w:rFonts w:ascii="Times New Roman" w:eastAsia="Calibri" w:hAnsi="Times New Roman"/>
          <w:bCs/>
          <w:sz w:val="24"/>
          <w:szCs w:val="24"/>
        </w:rPr>
        <w:t xml:space="preserve"> </w:t>
      </w:r>
      <w:r w:rsidRPr="00525E77">
        <w:rPr>
          <w:rFonts w:ascii="Times New Roman" w:eastAsia="Calibri" w:hAnsi="Times New Roman"/>
          <w:b/>
          <w:sz w:val="24"/>
          <w:szCs w:val="24"/>
        </w:rPr>
        <w:t>The Project:</w:t>
      </w:r>
      <w:r>
        <w:rPr>
          <w:rFonts w:ascii="Times New Roman" w:eastAsia="Calibri" w:hAnsi="Times New Roman"/>
          <w:b/>
          <w:sz w:val="24"/>
          <w:szCs w:val="24"/>
        </w:rPr>
        <w:t xml:space="preserve"> </w:t>
      </w:r>
    </w:p>
    <w:p w14:paraId="27995042" w14:textId="58E314CF" w:rsidR="00525E77" w:rsidRDefault="00525E77" w:rsidP="00DA2F56">
      <w:pPr>
        <w:autoSpaceDE w:val="0"/>
        <w:autoSpaceDN w:val="0"/>
        <w:adjustRightInd w:val="0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- Describe the project.</w:t>
      </w:r>
    </w:p>
    <w:p w14:paraId="6519004A" w14:textId="0C0D25BF" w:rsidR="00DA2F56" w:rsidRPr="00DA2F56" w:rsidRDefault="00525E77" w:rsidP="00DA2F56">
      <w:pPr>
        <w:autoSpaceDE w:val="0"/>
        <w:autoSpaceDN w:val="0"/>
        <w:adjustRightInd w:val="0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- Explain </w:t>
      </w:r>
      <w:r w:rsidR="00374323">
        <w:rPr>
          <w:rFonts w:ascii="Times New Roman" w:eastAsia="Calibri" w:hAnsi="Times New Roman"/>
          <w:bCs/>
          <w:sz w:val="24"/>
          <w:szCs w:val="24"/>
        </w:rPr>
        <w:t>how</w:t>
      </w:r>
      <w:r w:rsidR="00DA2F56" w:rsidRPr="00DA2F56">
        <w:rPr>
          <w:rFonts w:ascii="Times New Roman" w:eastAsia="Calibri" w:hAnsi="Times New Roman"/>
          <w:bCs/>
          <w:sz w:val="24"/>
          <w:szCs w:val="24"/>
        </w:rPr>
        <w:t xml:space="preserve"> you will accomplish the purpose.</w:t>
      </w:r>
    </w:p>
    <w:p w14:paraId="4FB4BA9A" w14:textId="62C312A7" w:rsidR="00374323" w:rsidRDefault="00525E77" w:rsidP="00DA2F56">
      <w:pPr>
        <w:autoSpaceDE w:val="0"/>
        <w:autoSpaceDN w:val="0"/>
        <w:adjustRightInd w:val="0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- </w:t>
      </w:r>
      <w:r w:rsidR="00374323">
        <w:rPr>
          <w:rFonts w:ascii="Times New Roman" w:eastAsia="Calibri" w:hAnsi="Times New Roman"/>
          <w:bCs/>
          <w:sz w:val="24"/>
          <w:szCs w:val="24"/>
        </w:rPr>
        <w:t>Include a timeline.</w:t>
      </w:r>
    </w:p>
    <w:sdt>
      <w:sdtPr>
        <w:rPr>
          <w:rFonts w:ascii="Times New Roman" w:eastAsia="Calibri" w:hAnsi="Times New Roman"/>
          <w:bCs/>
          <w:sz w:val="24"/>
          <w:szCs w:val="24"/>
        </w:rPr>
        <w:id w:val="-1155297913"/>
        <w:placeholder>
          <w:docPart w:val="4EC4E067001941AF82FA600E939D1BEC"/>
        </w:placeholder>
        <w:showingPlcHdr/>
      </w:sdtPr>
      <w:sdtContent>
        <w:p w14:paraId="16CBBA9B" w14:textId="6554D620" w:rsidR="00374323" w:rsidRDefault="00E021F9" w:rsidP="00DA2F56">
          <w:pPr>
            <w:autoSpaceDE w:val="0"/>
            <w:autoSpaceDN w:val="0"/>
            <w:adjustRightInd w:val="0"/>
            <w:rPr>
              <w:rFonts w:ascii="Times New Roman" w:eastAsia="Calibri" w:hAnsi="Times New Roman"/>
              <w:bCs/>
              <w:sz w:val="24"/>
              <w:szCs w:val="24"/>
            </w:rPr>
          </w:pPr>
          <w:r w:rsidRPr="006B23AF">
            <w:rPr>
              <w:rStyle w:val="PlaceholderText"/>
            </w:rPr>
            <w:t>Click or tap here to enter text.</w:t>
          </w:r>
        </w:p>
      </w:sdtContent>
    </w:sdt>
    <w:p w14:paraId="618789DC" w14:textId="77777777" w:rsidR="00374323" w:rsidRDefault="00374323" w:rsidP="00DA2F56">
      <w:pPr>
        <w:autoSpaceDE w:val="0"/>
        <w:autoSpaceDN w:val="0"/>
        <w:adjustRightInd w:val="0"/>
        <w:rPr>
          <w:rFonts w:ascii="Times New Roman" w:eastAsia="Calibri" w:hAnsi="Times New Roman"/>
          <w:bCs/>
          <w:sz w:val="24"/>
          <w:szCs w:val="24"/>
        </w:rPr>
      </w:pPr>
    </w:p>
    <w:p w14:paraId="666FF6CC" w14:textId="6309F11D" w:rsidR="00DA2F56" w:rsidRPr="00DA2F56" w:rsidRDefault="00DA2F56" w:rsidP="00DA2F56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DA2F56">
        <w:rPr>
          <w:rFonts w:ascii="Times New Roman" w:eastAsia="Calibri" w:hAnsi="Times New Roman"/>
          <w:b/>
          <w:bCs/>
          <w:sz w:val="24"/>
          <w:szCs w:val="24"/>
        </w:rPr>
        <w:t xml:space="preserve">5. What will be the impact on </w:t>
      </w:r>
      <w:r w:rsidR="00374323">
        <w:rPr>
          <w:rFonts w:ascii="Times New Roman" w:eastAsia="Calibri" w:hAnsi="Times New Roman"/>
          <w:b/>
          <w:bCs/>
          <w:sz w:val="24"/>
          <w:szCs w:val="24"/>
        </w:rPr>
        <w:t xml:space="preserve">perpetuating </w:t>
      </w:r>
      <w:r w:rsidRPr="00DA2F56">
        <w:rPr>
          <w:rFonts w:ascii="Times New Roman" w:eastAsia="Calibri" w:hAnsi="Times New Roman"/>
          <w:b/>
          <w:bCs/>
          <w:sz w:val="24"/>
          <w:szCs w:val="24"/>
        </w:rPr>
        <w:t xml:space="preserve">Scottish </w:t>
      </w:r>
      <w:r w:rsidR="00374323">
        <w:rPr>
          <w:rFonts w:ascii="Times New Roman" w:eastAsia="Calibri" w:hAnsi="Times New Roman"/>
          <w:b/>
          <w:bCs/>
          <w:sz w:val="24"/>
          <w:szCs w:val="24"/>
        </w:rPr>
        <w:t xml:space="preserve">heritage </w:t>
      </w:r>
      <w:r w:rsidRPr="00DA2F56">
        <w:rPr>
          <w:rFonts w:ascii="Times New Roman" w:eastAsia="Calibri" w:hAnsi="Times New Roman"/>
          <w:b/>
          <w:bCs/>
          <w:sz w:val="24"/>
          <w:szCs w:val="24"/>
        </w:rPr>
        <w:t xml:space="preserve">and culture? </w:t>
      </w:r>
    </w:p>
    <w:sdt>
      <w:sdtPr>
        <w:rPr>
          <w:rFonts w:ascii="Times New Roman" w:eastAsia="Calibri" w:hAnsi="Times New Roman"/>
          <w:bCs/>
          <w:sz w:val="24"/>
          <w:szCs w:val="24"/>
        </w:rPr>
        <w:id w:val="1806197371"/>
        <w:placeholder>
          <w:docPart w:val="116E00F58A264210BB215C4F10F53A8B"/>
        </w:placeholder>
        <w:showingPlcHdr/>
      </w:sdtPr>
      <w:sdtContent>
        <w:p w14:paraId="705BF0D5" w14:textId="428143D4" w:rsidR="00DA2F56" w:rsidRPr="00DA2F56" w:rsidRDefault="00E021F9" w:rsidP="00DA2F56">
          <w:pPr>
            <w:autoSpaceDE w:val="0"/>
            <w:autoSpaceDN w:val="0"/>
            <w:adjustRightInd w:val="0"/>
            <w:rPr>
              <w:rFonts w:ascii="Times New Roman" w:eastAsia="Calibri" w:hAnsi="Times New Roman"/>
              <w:bCs/>
              <w:sz w:val="24"/>
              <w:szCs w:val="24"/>
            </w:rPr>
          </w:pPr>
          <w:r w:rsidRPr="006B23AF">
            <w:rPr>
              <w:rStyle w:val="PlaceholderText"/>
            </w:rPr>
            <w:t>Click or tap here to enter text.</w:t>
          </w:r>
        </w:p>
      </w:sdtContent>
    </w:sdt>
    <w:p w14:paraId="12331DD5" w14:textId="77777777" w:rsidR="00DA2F56" w:rsidRPr="00DA2F56" w:rsidRDefault="00DA2F56" w:rsidP="00DA2F56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</w:p>
    <w:p w14:paraId="4E0C30FF" w14:textId="77777777" w:rsidR="00DA2F56" w:rsidRPr="00DA2F56" w:rsidRDefault="00DA2F56" w:rsidP="00DA2F56">
      <w:pPr>
        <w:autoSpaceDE w:val="0"/>
        <w:autoSpaceDN w:val="0"/>
        <w:adjustRightInd w:val="0"/>
        <w:rPr>
          <w:rFonts w:ascii="Times New Roman" w:eastAsia="Calibri" w:hAnsi="Times New Roman"/>
          <w:b/>
          <w:bCs/>
          <w:sz w:val="24"/>
          <w:szCs w:val="24"/>
        </w:rPr>
      </w:pPr>
      <w:r w:rsidRPr="00DA2F56">
        <w:rPr>
          <w:rFonts w:ascii="Times New Roman" w:eastAsia="Calibri" w:hAnsi="Times New Roman"/>
          <w:b/>
          <w:bCs/>
          <w:sz w:val="24"/>
          <w:szCs w:val="24"/>
        </w:rPr>
        <w:t>6. Financial Information:</w:t>
      </w:r>
    </w:p>
    <w:p w14:paraId="27BFFD7C" w14:textId="36EE8A2C" w:rsidR="00DA2F56" w:rsidRPr="00DA2F56" w:rsidRDefault="00374323" w:rsidP="00DA2F56">
      <w:pPr>
        <w:autoSpaceDE w:val="0"/>
        <w:autoSpaceDN w:val="0"/>
        <w:adjustRightInd w:val="0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ab/>
      </w:r>
      <w:r w:rsidR="00DA2F56" w:rsidRPr="00DA2F56">
        <w:rPr>
          <w:rFonts w:ascii="Times New Roman" w:eastAsia="Calibri" w:hAnsi="Times New Roman"/>
          <w:bCs/>
          <w:sz w:val="24"/>
          <w:szCs w:val="24"/>
        </w:rPr>
        <w:t xml:space="preserve">Amount Requested: </w:t>
      </w:r>
      <w:sdt>
        <w:sdtPr>
          <w:rPr>
            <w:rFonts w:ascii="Times New Roman" w:eastAsia="Calibri" w:hAnsi="Times New Roman"/>
            <w:bCs/>
            <w:sz w:val="24"/>
            <w:szCs w:val="24"/>
          </w:rPr>
          <w:id w:val="-974828005"/>
          <w:placeholder>
            <w:docPart w:val="656D4AEB9BF949B5854334BC6772DE4E"/>
          </w:placeholder>
          <w:showingPlcHdr/>
        </w:sdtPr>
        <w:sdtContent>
          <w:r w:rsidR="00E021F9" w:rsidRPr="006B23AF">
            <w:rPr>
              <w:rStyle w:val="PlaceholderText"/>
            </w:rPr>
            <w:t>Click or tap here to enter text.</w:t>
          </w:r>
        </w:sdtContent>
      </w:sdt>
    </w:p>
    <w:p w14:paraId="0C0F6F7B" w14:textId="6F1BD27F" w:rsidR="00DA2F56" w:rsidRDefault="00374323" w:rsidP="00DA2F56">
      <w:pPr>
        <w:autoSpaceDE w:val="0"/>
        <w:autoSpaceDN w:val="0"/>
        <w:adjustRightInd w:val="0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ab/>
      </w:r>
      <w:r w:rsidR="00DA2F56" w:rsidRPr="00DA2F56">
        <w:rPr>
          <w:rFonts w:ascii="Times New Roman" w:eastAsia="Calibri" w:hAnsi="Times New Roman"/>
          <w:bCs/>
          <w:sz w:val="24"/>
          <w:szCs w:val="24"/>
        </w:rPr>
        <w:t xml:space="preserve">Total Project Cost: </w:t>
      </w:r>
      <w:sdt>
        <w:sdtPr>
          <w:rPr>
            <w:rFonts w:ascii="Times New Roman" w:eastAsia="Calibri" w:hAnsi="Times New Roman"/>
            <w:bCs/>
            <w:sz w:val="24"/>
            <w:szCs w:val="24"/>
          </w:rPr>
          <w:id w:val="-1052375086"/>
          <w:placeholder>
            <w:docPart w:val="DBEC0AC1F07C41AE9AC1DF0A5D1E22E8"/>
          </w:placeholder>
          <w:showingPlcHdr/>
        </w:sdtPr>
        <w:sdtContent>
          <w:r w:rsidR="00E021F9" w:rsidRPr="006B23AF">
            <w:rPr>
              <w:rStyle w:val="PlaceholderText"/>
            </w:rPr>
            <w:t>Click or tap here to enter text.</w:t>
          </w:r>
        </w:sdtContent>
      </w:sdt>
    </w:p>
    <w:p w14:paraId="257AA92C" w14:textId="77777777" w:rsidR="00374323" w:rsidRPr="00DA2F56" w:rsidRDefault="00374323" w:rsidP="00DA2F56">
      <w:pPr>
        <w:autoSpaceDE w:val="0"/>
        <w:autoSpaceDN w:val="0"/>
        <w:adjustRightInd w:val="0"/>
        <w:rPr>
          <w:rFonts w:ascii="Times New Roman" w:eastAsia="Calibri" w:hAnsi="Times New Roman"/>
          <w:bCs/>
          <w:sz w:val="24"/>
          <w:szCs w:val="24"/>
        </w:rPr>
      </w:pPr>
    </w:p>
    <w:p w14:paraId="4A290F95" w14:textId="1D25B703" w:rsidR="00DA2F56" w:rsidRPr="00965923" w:rsidRDefault="00374323" w:rsidP="00DA2F56">
      <w:pPr>
        <w:autoSpaceDE w:val="0"/>
        <w:autoSpaceDN w:val="0"/>
        <w:adjustRightInd w:val="0"/>
        <w:rPr>
          <w:rFonts w:ascii="Times New Roman" w:eastAsia="Calibri" w:hAnsi="Times New Roman"/>
          <w:b/>
          <w:sz w:val="24"/>
          <w:szCs w:val="24"/>
        </w:rPr>
      </w:pPr>
      <w:r w:rsidRPr="00965923">
        <w:rPr>
          <w:rFonts w:ascii="Times New Roman" w:eastAsia="Calibri" w:hAnsi="Times New Roman"/>
          <w:b/>
          <w:sz w:val="24"/>
          <w:szCs w:val="24"/>
        </w:rPr>
        <w:t xml:space="preserve">7.  </w:t>
      </w:r>
      <w:r w:rsidR="00DA2F56" w:rsidRPr="00965923">
        <w:rPr>
          <w:rFonts w:ascii="Times New Roman" w:eastAsia="Calibri" w:hAnsi="Times New Roman"/>
          <w:b/>
          <w:sz w:val="24"/>
          <w:szCs w:val="24"/>
        </w:rPr>
        <w:t xml:space="preserve">List any sponsors </w:t>
      </w:r>
      <w:r w:rsidRPr="00965923">
        <w:rPr>
          <w:rFonts w:ascii="Times New Roman" w:eastAsia="Calibri" w:hAnsi="Times New Roman"/>
          <w:b/>
          <w:sz w:val="24"/>
          <w:szCs w:val="24"/>
        </w:rPr>
        <w:t xml:space="preserve">or supporters </w:t>
      </w:r>
      <w:r w:rsidR="00DA2F56" w:rsidRPr="00965923">
        <w:rPr>
          <w:rFonts w:ascii="Times New Roman" w:eastAsia="Calibri" w:hAnsi="Times New Roman"/>
          <w:b/>
          <w:sz w:val="24"/>
          <w:szCs w:val="24"/>
        </w:rPr>
        <w:t xml:space="preserve">who are members of </w:t>
      </w:r>
      <w:r w:rsidRPr="00965923">
        <w:rPr>
          <w:rFonts w:ascii="Times New Roman" w:eastAsia="Calibri" w:hAnsi="Times New Roman"/>
          <w:b/>
          <w:sz w:val="24"/>
          <w:szCs w:val="24"/>
        </w:rPr>
        <w:t xml:space="preserve"> SASMM.</w:t>
      </w:r>
    </w:p>
    <w:sdt>
      <w:sdtPr>
        <w:rPr>
          <w:rFonts w:ascii="Times New Roman" w:eastAsia="Calibri" w:hAnsi="Times New Roman"/>
          <w:bCs/>
          <w:sz w:val="24"/>
          <w:szCs w:val="24"/>
        </w:rPr>
        <w:id w:val="-1856259738"/>
        <w:placeholder>
          <w:docPart w:val="A07BA2EB5A504C729B29C2FF0F57D836"/>
        </w:placeholder>
        <w:showingPlcHdr/>
      </w:sdtPr>
      <w:sdtContent>
        <w:p w14:paraId="244792CF" w14:textId="07D63F55" w:rsidR="00DA2F56" w:rsidRPr="00DA2F56" w:rsidRDefault="00E021F9" w:rsidP="00DA2F56">
          <w:pPr>
            <w:autoSpaceDE w:val="0"/>
            <w:autoSpaceDN w:val="0"/>
            <w:adjustRightInd w:val="0"/>
            <w:rPr>
              <w:rFonts w:ascii="Times New Roman" w:eastAsia="Calibri" w:hAnsi="Times New Roman"/>
              <w:bCs/>
              <w:sz w:val="24"/>
              <w:szCs w:val="24"/>
            </w:rPr>
          </w:pPr>
          <w:r w:rsidRPr="006B23AF">
            <w:rPr>
              <w:rStyle w:val="PlaceholderText"/>
            </w:rPr>
            <w:t>Click or tap here to enter text.</w:t>
          </w:r>
        </w:p>
      </w:sdtContent>
    </w:sdt>
    <w:p w14:paraId="3AF4DA42" w14:textId="77777777" w:rsidR="00DA2F56" w:rsidRPr="00DA2F56" w:rsidRDefault="00DA2F56" w:rsidP="00DA2F56">
      <w:pPr>
        <w:autoSpaceDE w:val="0"/>
        <w:autoSpaceDN w:val="0"/>
        <w:adjustRightInd w:val="0"/>
        <w:rPr>
          <w:rFonts w:ascii="Times New Roman" w:eastAsia="Calibri" w:hAnsi="Times New Roman"/>
          <w:bCs/>
          <w:sz w:val="24"/>
          <w:szCs w:val="24"/>
        </w:rPr>
      </w:pPr>
    </w:p>
    <w:p w14:paraId="7AF2B547" w14:textId="3C7CFB42" w:rsidR="00DA2F56" w:rsidRPr="00DA2F56" w:rsidRDefault="00DA2F56" w:rsidP="00DA2F56">
      <w:pPr>
        <w:autoSpaceDE w:val="0"/>
        <w:autoSpaceDN w:val="0"/>
        <w:adjustRightInd w:val="0"/>
        <w:rPr>
          <w:rFonts w:ascii="Times New Roman" w:eastAsia="Calibri" w:hAnsi="Times New Roman"/>
          <w:bCs/>
          <w:sz w:val="24"/>
          <w:szCs w:val="24"/>
        </w:rPr>
      </w:pPr>
      <w:r w:rsidRPr="00DA2F56">
        <w:rPr>
          <w:rFonts w:ascii="Times New Roman" w:eastAsia="Calibri" w:hAnsi="Times New Roman"/>
          <w:bCs/>
          <w:sz w:val="24"/>
          <w:szCs w:val="24"/>
        </w:rPr>
        <w:t>Title</w:t>
      </w:r>
      <w:r w:rsidR="00374323">
        <w:rPr>
          <w:rFonts w:ascii="Times New Roman" w:eastAsia="Calibri" w:hAnsi="Times New Roman"/>
          <w:bCs/>
          <w:sz w:val="24"/>
          <w:szCs w:val="24"/>
        </w:rPr>
        <w:t xml:space="preserve"> (for Organization)</w:t>
      </w:r>
      <w:r w:rsidR="00F43070">
        <w:rPr>
          <w:rFonts w:ascii="Times New Roman" w:eastAsia="Calibri" w:hAnsi="Times New Roman"/>
          <w:bCs/>
          <w:sz w:val="24"/>
          <w:szCs w:val="24"/>
        </w:rPr>
        <w:t xml:space="preserve">: </w:t>
      </w:r>
      <w:sdt>
        <w:sdtPr>
          <w:rPr>
            <w:rFonts w:ascii="Times New Roman" w:eastAsia="Calibri" w:hAnsi="Times New Roman"/>
            <w:bCs/>
            <w:sz w:val="24"/>
            <w:szCs w:val="24"/>
          </w:rPr>
          <w:id w:val="-1231227894"/>
          <w:placeholder>
            <w:docPart w:val="883F97E8FBC64E7081B8A6591E59F844"/>
          </w:placeholder>
          <w:showingPlcHdr/>
        </w:sdtPr>
        <w:sdtContent>
          <w:r w:rsidR="00E021F9" w:rsidRPr="006B23AF">
            <w:rPr>
              <w:rStyle w:val="PlaceholderText"/>
            </w:rPr>
            <w:t>Click or tap here to enter text.</w:t>
          </w:r>
        </w:sdtContent>
      </w:sdt>
    </w:p>
    <w:p w14:paraId="5061E132" w14:textId="32BB81C0" w:rsidR="00962502" w:rsidRPr="00D52750" w:rsidRDefault="00DA2F56" w:rsidP="0037432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DA2F56">
        <w:rPr>
          <w:rFonts w:ascii="Times New Roman" w:eastAsia="Calibri" w:hAnsi="Times New Roman"/>
          <w:bCs/>
          <w:sz w:val="24"/>
          <w:szCs w:val="24"/>
        </w:rPr>
        <w:t>Date:</w:t>
      </w:r>
      <w:r w:rsidR="00F43070">
        <w:rPr>
          <w:rFonts w:ascii="Times New Roman" w:eastAsia="Calibri" w:hAnsi="Times New Roman"/>
          <w:bCs/>
          <w:sz w:val="24"/>
          <w:szCs w:val="24"/>
        </w:rPr>
        <w:t xml:space="preserve"> </w:t>
      </w:r>
      <w:sdt>
        <w:sdtPr>
          <w:rPr>
            <w:rFonts w:ascii="Times New Roman" w:eastAsia="Calibri" w:hAnsi="Times New Roman"/>
            <w:bCs/>
            <w:sz w:val="24"/>
            <w:szCs w:val="24"/>
          </w:rPr>
          <w:id w:val="-1513294434"/>
          <w:placeholder>
            <w:docPart w:val="22558ADB98E749DD843142A41C4E74E8"/>
          </w:placeholder>
          <w:showingPlcHdr/>
        </w:sdtPr>
        <w:sdtContent>
          <w:r w:rsidR="00E021F9" w:rsidRPr="006B23AF">
            <w:rPr>
              <w:rStyle w:val="PlaceholderText"/>
            </w:rPr>
            <w:t>Click or tap here to enter text.</w:t>
          </w:r>
        </w:sdtContent>
      </w:sdt>
    </w:p>
    <w:sectPr w:rsidR="00962502" w:rsidRPr="00D52750" w:rsidSect="00593BC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4FFA6" w14:textId="77777777" w:rsidR="00901CB3" w:rsidRDefault="00901CB3">
      <w:r>
        <w:separator/>
      </w:r>
    </w:p>
  </w:endnote>
  <w:endnote w:type="continuationSeparator" w:id="0">
    <w:p w14:paraId="54052717" w14:textId="77777777" w:rsidR="00901CB3" w:rsidRDefault="00901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Ruehl">
    <w:altName w:val="Arial"/>
    <w:charset w:val="B1"/>
    <w:family w:val="swiss"/>
    <w:pitch w:val="variable"/>
    <w:sig w:usb0="00000803" w:usb1="00000000" w:usb2="00000000" w:usb3="00000000" w:csb0="00000021" w:csb1="00000000"/>
  </w:font>
  <w:font w:name="Bookman Old Style">
    <w:altName w:val="Georgia"/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239F0" w14:textId="77777777" w:rsidR="00E82CCE" w:rsidRDefault="00E82CCE" w:rsidP="008E4B4B">
    <w:pPr>
      <w:pStyle w:val="BodyText"/>
      <w:jc w:val="center"/>
      <w:rPr>
        <w:i/>
        <w:iCs/>
        <w:sz w:val="16"/>
        <w:szCs w:val="16"/>
      </w:rPr>
    </w:pPr>
  </w:p>
  <w:p w14:paraId="6FAC65E6" w14:textId="08EE2612" w:rsidR="00E82CCE" w:rsidRDefault="00E82CCE" w:rsidP="008E4B4B">
    <w:pPr>
      <w:pStyle w:val="BodyText"/>
      <w:jc w:val="center"/>
      <w:rPr>
        <w:sz w:val="16"/>
        <w:szCs w:val="16"/>
      </w:rPr>
    </w:pPr>
    <w:r w:rsidRPr="00E82CCE">
      <w:rPr>
        <w:sz w:val="16"/>
        <w:szCs w:val="16"/>
      </w:rPr>
      <w:t xml:space="preserve">5257 </w:t>
    </w:r>
    <w:proofErr w:type="spellStart"/>
    <w:r w:rsidRPr="00E82CCE">
      <w:rPr>
        <w:sz w:val="16"/>
        <w:szCs w:val="16"/>
      </w:rPr>
      <w:t>Buckeystown</w:t>
    </w:r>
    <w:proofErr w:type="spellEnd"/>
    <w:r w:rsidRPr="00E82CCE">
      <w:rPr>
        <w:sz w:val="16"/>
        <w:szCs w:val="16"/>
      </w:rPr>
      <w:t xml:space="preserve"> Pike, Box # 104, Frederick, MD 21704</w:t>
    </w:r>
  </w:p>
  <w:p w14:paraId="33373883" w14:textId="7739593A" w:rsidR="00E82CCE" w:rsidRPr="00E82CCE" w:rsidRDefault="00E82CCE" w:rsidP="008E4B4B">
    <w:pPr>
      <w:pStyle w:val="BodyText"/>
      <w:jc w:val="center"/>
      <w:rPr>
        <w:sz w:val="16"/>
        <w:szCs w:val="16"/>
      </w:rPr>
    </w:pPr>
    <w:r>
      <w:rPr>
        <w:sz w:val="16"/>
        <w:szCs w:val="16"/>
      </w:rPr>
      <w:t>www.SASMM.com</w:t>
    </w:r>
  </w:p>
  <w:p w14:paraId="03B86014" w14:textId="0D03CF51" w:rsidR="00E82CCE" w:rsidRPr="008E4B4B" w:rsidRDefault="00E82CCE" w:rsidP="008E4B4B">
    <w:pPr>
      <w:pStyle w:val="BodyText"/>
      <w:jc w:val="center"/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  <w:r>
      <w:rPr>
        <w:i/>
        <w:iCs/>
        <w:sz w:val="16"/>
        <w:szCs w:val="16"/>
      </w:rPr>
      <w:tab/>
    </w:r>
    <w:r>
      <w:rPr>
        <w:i/>
        <w:iCs/>
        <w:sz w:val="16"/>
        <w:szCs w:val="16"/>
      </w:rPr>
      <w:tab/>
    </w:r>
    <w:r>
      <w:rPr>
        <w:i/>
        <w:iCs/>
        <w:sz w:val="16"/>
        <w:szCs w:val="16"/>
      </w:rPr>
      <w:tab/>
    </w:r>
    <w:r>
      <w:rPr>
        <w:i/>
        <w:iCs/>
        <w:sz w:val="16"/>
        <w:szCs w:val="16"/>
      </w:rPr>
      <w:tab/>
    </w:r>
    <w:r>
      <w:rPr>
        <w:i/>
        <w:iCs/>
        <w:sz w:val="16"/>
        <w:szCs w:val="16"/>
      </w:rPr>
      <w:tab/>
    </w:r>
    <w:r>
      <w:rPr>
        <w:i/>
        <w:iCs/>
        <w:sz w:val="16"/>
        <w:szCs w:val="16"/>
      </w:rPr>
      <w:tab/>
    </w:r>
    <w:r>
      <w:rPr>
        <w:i/>
        <w:iCs/>
        <w:sz w:val="16"/>
        <w:szCs w:val="16"/>
      </w:rPr>
      <w:tab/>
    </w:r>
    <w:r>
      <w:rPr>
        <w:i/>
        <w:iCs/>
        <w:sz w:val="16"/>
        <w:szCs w:val="16"/>
      </w:rPr>
      <w:tab/>
    </w:r>
    <w:r>
      <w:rPr>
        <w:i/>
        <w:iCs/>
        <w:sz w:val="16"/>
        <w:szCs w:val="16"/>
      </w:rPr>
      <w:tab/>
    </w:r>
    <w:r>
      <w:rPr>
        <w:i/>
        <w:iCs/>
        <w:sz w:val="16"/>
        <w:szCs w:val="16"/>
      </w:rPr>
      <w:tab/>
    </w:r>
    <w:r>
      <w:rPr>
        <w:i/>
        <w:iCs/>
        <w:sz w:val="16"/>
        <w:szCs w:val="16"/>
      </w:rPr>
      <w:fldChar w:fldCharType="begin"/>
    </w:r>
    <w:r>
      <w:rPr>
        <w:i/>
        <w:iCs/>
        <w:sz w:val="16"/>
        <w:szCs w:val="16"/>
      </w:rPr>
      <w:instrText xml:space="preserve"> PAGE  \* Arabic  \* MERGEFORMAT </w:instrText>
    </w:r>
    <w:r>
      <w:rPr>
        <w:i/>
        <w:iCs/>
        <w:sz w:val="16"/>
        <w:szCs w:val="16"/>
      </w:rPr>
      <w:fldChar w:fldCharType="separate"/>
    </w:r>
    <w:r>
      <w:rPr>
        <w:i/>
        <w:iCs/>
        <w:noProof/>
        <w:sz w:val="16"/>
        <w:szCs w:val="16"/>
      </w:rPr>
      <w:t>1</w:t>
    </w:r>
    <w:r>
      <w:rPr>
        <w:i/>
        <w:i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44D69" w14:textId="77777777" w:rsidR="00901CB3" w:rsidRDefault="00901CB3">
      <w:r>
        <w:separator/>
      </w:r>
    </w:p>
  </w:footnote>
  <w:footnote w:type="continuationSeparator" w:id="0">
    <w:p w14:paraId="553D8566" w14:textId="77777777" w:rsidR="00901CB3" w:rsidRDefault="00901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67235" w14:textId="2891FCB6" w:rsidR="00A10742" w:rsidRPr="004B12F6" w:rsidRDefault="00A10742" w:rsidP="000E2C3F">
    <w:pPr>
      <w:pStyle w:val="Header"/>
      <w:spacing w:line="360" w:lineRule="auto"/>
      <w:jc w:val="center"/>
      <w:rPr>
        <w:rFonts w:ascii="FrankRuehl" w:hAnsi="FrankRuehl" w:cs="FrankRuehl"/>
        <w:b/>
        <w:bCs/>
        <w:color w:val="244061" w:themeColor="accent1" w:themeShade="80"/>
        <w:sz w:val="40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94165F">
      <w:rPr>
        <w:noProof/>
        <w:sz w:val="36"/>
        <w:szCs w:val="36"/>
      </w:rPr>
      <w:drawing>
        <wp:anchor distT="0" distB="0" distL="114300" distR="114300" simplePos="0" relativeHeight="251657728" behindDoc="1" locked="0" layoutInCell="1" allowOverlap="1" wp14:anchorId="1819169F" wp14:editId="78821841">
          <wp:simplePos x="0" y="0"/>
          <wp:positionH relativeFrom="column">
            <wp:posOffset>-410845</wp:posOffset>
          </wp:positionH>
          <wp:positionV relativeFrom="paragraph">
            <wp:posOffset>-235585</wp:posOffset>
          </wp:positionV>
          <wp:extent cx="823788" cy="834419"/>
          <wp:effectExtent l="19050" t="0" r="0" b="0"/>
          <wp:wrapNone/>
          <wp:docPr id="2" name="Picture 2" descr="standrew coat of ar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ndrew coat of arm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788" cy="8344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E2C3F" w:rsidRPr="004B12F6">
      <w:rPr>
        <w:rFonts w:ascii="Bookman Old Style" w:hAnsi="Bookman Old Style"/>
        <w:b/>
        <w:bCs/>
        <w:color w:val="244061" w:themeColor="accent1" w:themeShade="80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</w:t>
    </w:r>
    <w:r w:rsidR="006B0C8F" w:rsidRPr="004B12F6">
      <w:rPr>
        <w:rFonts w:ascii="FrankRuehl" w:hAnsi="FrankRuehl" w:cs="FrankRuehl" w:hint="cs"/>
        <w:b/>
        <w:bCs/>
        <w:color w:val="244061" w:themeColor="accent1" w:themeShade="80"/>
        <w:sz w:val="40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Saint Andrew’s Society of Mid-Maryland, Inc.</w:t>
    </w:r>
  </w:p>
  <w:p w14:paraId="04E433D2" w14:textId="0726A1A9" w:rsidR="006B0C8F" w:rsidRPr="000E2C3F" w:rsidRDefault="006B0C8F" w:rsidP="000E2C3F">
    <w:pPr>
      <w:pStyle w:val="Header"/>
      <w:spacing w:line="360" w:lineRule="auto"/>
      <w:jc w:val="center"/>
      <w:rPr>
        <w:rFonts w:ascii="FrankRuehl" w:hAnsi="FrankRuehl" w:cs="FrankRuehl"/>
        <w:b/>
        <w:bCs/>
        <w:i/>
        <w:iCs/>
        <w:color w:val="244061" w:themeColor="accent1" w:themeShade="80"/>
        <w:sz w:val="32"/>
        <w:szCs w:val="32"/>
      </w:rPr>
    </w:pPr>
    <w:r w:rsidRPr="000E2C3F">
      <w:rPr>
        <w:rFonts w:ascii="FrankRuehl" w:hAnsi="FrankRuehl" w:cs="FrankRuehl" w:hint="cs"/>
        <w:b/>
        <w:bCs/>
        <w:i/>
        <w:iCs/>
        <w:color w:val="244061" w:themeColor="accent1" w:themeShade="80"/>
        <w:sz w:val="32"/>
        <w:szCs w:val="32"/>
      </w:rPr>
      <w:t>Celebrating Scottish Life and Culture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054FD"/>
    <w:multiLevelType w:val="hybridMultilevel"/>
    <w:tmpl w:val="2BEA18B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AFB2B37E">
      <w:start w:val="20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23687"/>
    <w:multiLevelType w:val="hybridMultilevel"/>
    <w:tmpl w:val="2B0A8B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F4478"/>
    <w:multiLevelType w:val="hybridMultilevel"/>
    <w:tmpl w:val="E0CED76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EC27D8"/>
    <w:multiLevelType w:val="hybridMultilevel"/>
    <w:tmpl w:val="47609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72597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C4868"/>
    <w:multiLevelType w:val="hybridMultilevel"/>
    <w:tmpl w:val="F3220A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11081F"/>
    <w:multiLevelType w:val="hybridMultilevel"/>
    <w:tmpl w:val="929E36A6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A378D4"/>
    <w:multiLevelType w:val="hybridMultilevel"/>
    <w:tmpl w:val="7EE6D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D60FB7"/>
    <w:multiLevelType w:val="hybridMultilevel"/>
    <w:tmpl w:val="0678AC1C"/>
    <w:lvl w:ilvl="0" w:tplc="040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9D5619"/>
    <w:multiLevelType w:val="hybridMultilevel"/>
    <w:tmpl w:val="A2F05D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772A2F"/>
    <w:multiLevelType w:val="hybridMultilevel"/>
    <w:tmpl w:val="0E50785A"/>
    <w:lvl w:ilvl="0" w:tplc="8940F30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F139E2"/>
    <w:multiLevelType w:val="singleLevel"/>
    <w:tmpl w:val="8940F30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545025390">
    <w:abstractNumId w:val="10"/>
  </w:num>
  <w:num w:numId="2" w16cid:durableId="1018311070">
    <w:abstractNumId w:val="3"/>
  </w:num>
  <w:num w:numId="3" w16cid:durableId="1437484233">
    <w:abstractNumId w:val="4"/>
  </w:num>
  <w:num w:numId="4" w16cid:durableId="607659733">
    <w:abstractNumId w:val="9"/>
  </w:num>
  <w:num w:numId="5" w16cid:durableId="1229421106">
    <w:abstractNumId w:val="1"/>
  </w:num>
  <w:num w:numId="6" w16cid:durableId="296959836">
    <w:abstractNumId w:val="5"/>
  </w:num>
  <w:num w:numId="7" w16cid:durableId="584455141">
    <w:abstractNumId w:val="2"/>
  </w:num>
  <w:num w:numId="8" w16cid:durableId="2141799754">
    <w:abstractNumId w:val="0"/>
  </w:num>
  <w:num w:numId="9" w16cid:durableId="1172647767">
    <w:abstractNumId w:val="8"/>
  </w:num>
  <w:num w:numId="10" w16cid:durableId="2136754131">
    <w:abstractNumId w:val="6"/>
  </w:num>
  <w:num w:numId="11" w16cid:durableId="10275613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embedSystemFonts/>
  <w:proofState w:spelling="clean" w:grammar="clean"/>
  <w:formsDesign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ocumentProtection w:enforcement="0"/>
  <w:autoFormatOverride/>
  <w:defaultTabStop w:val="720"/>
  <w:drawingGridHorizontalSpacing w:val="101"/>
  <w:drawingGridVerticalSpacing w:val="18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349"/>
    <w:rsid w:val="0001071C"/>
    <w:rsid w:val="000329D0"/>
    <w:rsid w:val="00041558"/>
    <w:rsid w:val="00043741"/>
    <w:rsid w:val="00043B50"/>
    <w:rsid w:val="0004440F"/>
    <w:rsid w:val="00057E94"/>
    <w:rsid w:val="0007204F"/>
    <w:rsid w:val="000A5B5B"/>
    <w:rsid w:val="000B11CF"/>
    <w:rsid w:val="000B2DF8"/>
    <w:rsid w:val="000B70B1"/>
    <w:rsid w:val="000C6432"/>
    <w:rsid w:val="000D1863"/>
    <w:rsid w:val="000E2C3F"/>
    <w:rsid w:val="000E5B91"/>
    <w:rsid w:val="00102993"/>
    <w:rsid w:val="00103A93"/>
    <w:rsid w:val="001046F9"/>
    <w:rsid w:val="001055DC"/>
    <w:rsid w:val="00106245"/>
    <w:rsid w:val="001075E4"/>
    <w:rsid w:val="00107A08"/>
    <w:rsid w:val="001224D5"/>
    <w:rsid w:val="00126587"/>
    <w:rsid w:val="00146A53"/>
    <w:rsid w:val="00154AC0"/>
    <w:rsid w:val="00182BEC"/>
    <w:rsid w:val="00191013"/>
    <w:rsid w:val="001A1B7D"/>
    <w:rsid w:val="001B240E"/>
    <w:rsid w:val="001B4D35"/>
    <w:rsid w:val="001B6EBB"/>
    <w:rsid w:val="001C6D06"/>
    <w:rsid w:val="001D2B3C"/>
    <w:rsid w:val="001E2D0A"/>
    <w:rsid w:val="001F1260"/>
    <w:rsid w:val="001F6638"/>
    <w:rsid w:val="00205029"/>
    <w:rsid w:val="00206E6D"/>
    <w:rsid w:val="00220CE7"/>
    <w:rsid w:val="002279AC"/>
    <w:rsid w:val="002355C1"/>
    <w:rsid w:val="00244DC8"/>
    <w:rsid w:val="00246D79"/>
    <w:rsid w:val="00256FEC"/>
    <w:rsid w:val="00264E39"/>
    <w:rsid w:val="00270F36"/>
    <w:rsid w:val="00272F82"/>
    <w:rsid w:val="00277969"/>
    <w:rsid w:val="002A2349"/>
    <w:rsid w:val="002A52D2"/>
    <w:rsid w:val="002A5862"/>
    <w:rsid w:val="002B0EDF"/>
    <w:rsid w:val="002B64A4"/>
    <w:rsid w:val="002B6F62"/>
    <w:rsid w:val="002E2DD6"/>
    <w:rsid w:val="002E3B12"/>
    <w:rsid w:val="002F3FB2"/>
    <w:rsid w:val="00305FF8"/>
    <w:rsid w:val="00310ECF"/>
    <w:rsid w:val="0031140E"/>
    <w:rsid w:val="0031164E"/>
    <w:rsid w:val="00312825"/>
    <w:rsid w:val="00334DE7"/>
    <w:rsid w:val="003377A0"/>
    <w:rsid w:val="003377EB"/>
    <w:rsid w:val="00340003"/>
    <w:rsid w:val="00364A64"/>
    <w:rsid w:val="00370E03"/>
    <w:rsid w:val="00374323"/>
    <w:rsid w:val="00375D52"/>
    <w:rsid w:val="003770B5"/>
    <w:rsid w:val="003A3F9B"/>
    <w:rsid w:val="003C0AD7"/>
    <w:rsid w:val="003C7686"/>
    <w:rsid w:val="003E53F1"/>
    <w:rsid w:val="003F308E"/>
    <w:rsid w:val="00414406"/>
    <w:rsid w:val="004158C6"/>
    <w:rsid w:val="00431E5A"/>
    <w:rsid w:val="00434AED"/>
    <w:rsid w:val="00435447"/>
    <w:rsid w:val="00441A47"/>
    <w:rsid w:val="00452AB8"/>
    <w:rsid w:val="004547A2"/>
    <w:rsid w:val="0046322C"/>
    <w:rsid w:val="00474A6E"/>
    <w:rsid w:val="004A7DB0"/>
    <w:rsid w:val="004B10C1"/>
    <w:rsid w:val="004B12F6"/>
    <w:rsid w:val="004B77DA"/>
    <w:rsid w:val="004D3EFA"/>
    <w:rsid w:val="00514ECD"/>
    <w:rsid w:val="00516D5B"/>
    <w:rsid w:val="00525E77"/>
    <w:rsid w:val="005267D5"/>
    <w:rsid w:val="00535133"/>
    <w:rsid w:val="00540A54"/>
    <w:rsid w:val="00546F34"/>
    <w:rsid w:val="0056471A"/>
    <w:rsid w:val="0058423B"/>
    <w:rsid w:val="005849F2"/>
    <w:rsid w:val="00593BC6"/>
    <w:rsid w:val="00594E7F"/>
    <w:rsid w:val="00596855"/>
    <w:rsid w:val="005B0A06"/>
    <w:rsid w:val="005B3002"/>
    <w:rsid w:val="005C417C"/>
    <w:rsid w:val="005C4BA1"/>
    <w:rsid w:val="005D69E6"/>
    <w:rsid w:val="005E1150"/>
    <w:rsid w:val="005E774E"/>
    <w:rsid w:val="005E7C9E"/>
    <w:rsid w:val="005E7E90"/>
    <w:rsid w:val="005F5A49"/>
    <w:rsid w:val="00607D28"/>
    <w:rsid w:val="0061104E"/>
    <w:rsid w:val="006215C4"/>
    <w:rsid w:val="00622C67"/>
    <w:rsid w:val="00633892"/>
    <w:rsid w:val="00634E6B"/>
    <w:rsid w:val="00635258"/>
    <w:rsid w:val="00635B56"/>
    <w:rsid w:val="00637D09"/>
    <w:rsid w:val="006423D3"/>
    <w:rsid w:val="00647B71"/>
    <w:rsid w:val="006516D1"/>
    <w:rsid w:val="00652C42"/>
    <w:rsid w:val="00654C30"/>
    <w:rsid w:val="00674A9E"/>
    <w:rsid w:val="00682810"/>
    <w:rsid w:val="006847EE"/>
    <w:rsid w:val="0069112D"/>
    <w:rsid w:val="00695839"/>
    <w:rsid w:val="006970CA"/>
    <w:rsid w:val="006A0360"/>
    <w:rsid w:val="006A3BD6"/>
    <w:rsid w:val="006B0C8F"/>
    <w:rsid w:val="006B35BB"/>
    <w:rsid w:val="006C3A1B"/>
    <w:rsid w:val="006D0147"/>
    <w:rsid w:val="00700960"/>
    <w:rsid w:val="007038B7"/>
    <w:rsid w:val="007051BF"/>
    <w:rsid w:val="00705AC5"/>
    <w:rsid w:val="007133CD"/>
    <w:rsid w:val="00717DBE"/>
    <w:rsid w:val="00720C33"/>
    <w:rsid w:val="007239D9"/>
    <w:rsid w:val="007265F8"/>
    <w:rsid w:val="00743329"/>
    <w:rsid w:val="00747B3E"/>
    <w:rsid w:val="007619F8"/>
    <w:rsid w:val="007623B5"/>
    <w:rsid w:val="00762C53"/>
    <w:rsid w:val="0076427A"/>
    <w:rsid w:val="00764AC3"/>
    <w:rsid w:val="00771780"/>
    <w:rsid w:val="0077178F"/>
    <w:rsid w:val="00772746"/>
    <w:rsid w:val="0077769B"/>
    <w:rsid w:val="007832A5"/>
    <w:rsid w:val="0078675E"/>
    <w:rsid w:val="00796030"/>
    <w:rsid w:val="00797F67"/>
    <w:rsid w:val="007B1707"/>
    <w:rsid w:val="007B2D3C"/>
    <w:rsid w:val="007B61EF"/>
    <w:rsid w:val="007B6E4B"/>
    <w:rsid w:val="007C36CC"/>
    <w:rsid w:val="007C7E28"/>
    <w:rsid w:val="007D5032"/>
    <w:rsid w:val="007F0223"/>
    <w:rsid w:val="007F3840"/>
    <w:rsid w:val="007F4E1F"/>
    <w:rsid w:val="00803983"/>
    <w:rsid w:val="008119F3"/>
    <w:rsid w:val="00820D9E"/>
    <w:rsid w:val="00821115"/>
    <w:rsid w:val="00827DCA"/>
    <w:rsid w:val="008307B1"/>
    <w:rsid w:val="008401BF"/>
    <w:rsid w:val="008466A1"/>
    <w:rsid w:val="00855465"/>
    <w:rsid w:val="00855821"/>
    <w:rsid w:val="00871D60"/>
    <w:rsid w:val="00875752"/>
    <w:rsid w:val="008817CA"/>
    <w:rsid w:val="0088279D"/>
    <w:rsid w:val="0089155B"/>
    <w:rsid w:val="008B10A2"/>
    <w:rsid w:val="008B2F2A"/>
    <w:rsid w:val="008C633A"/>
    <w:rsid w:val="008C691D"/>
    <w:rsid w:val="008E4B4B"/>
    <w:rsid w:val="00901CB3"/>
    <w:rsid w:val="00907F90"/>
    <w:rsid w:val="00912AE9"/>
    <w:rsid w:val="009329DA"/>
    <w:rsid w:val="00934655"/>
    <w:rsid w:val="009360E2"/>
    <w:rsid w:val="00940CA1"/>
    <w:rsid w:val="0094165F"/>
    <w:rsid w:val="00945514"/>
    <w:rsid w:val="009459D9"/>
    <w:rsid w:val="00962502"/>
    <w:rsid w:val="009628AD"/>
    <w:rsid w:val="00965923"/>
    <w:rsid w:val="009730B2"/>
    <w:rsid w:val="00984737"/>
    <w:rsid w:val="0099507E"/>
    <w:rsid w:val="00995ADA"/>
    <w:rsid w:val="009A50A9"/>
    <w:rsid w:val="009D09A0"/>
    <w:rsid w:val="009E475F"/>
    <w:rsid w:val="009F6E1E"/>
    <w:rsid w:val="00A0161F"/>
    <w:rsid w:val="00A10742"/>
    <w:rsid w:val="00A11137"/>
    <w:rsid w:val="00A114DE"/>
    <w:rsid w:val="00A12C8B"/>
    <w:rsid w:val="00A16406"/>
    <w:rsid w:val="00A43C32"/>
    <w:rsid w:val="00A47DA9"/>
    <w:rsid w:val="00A50983"/>
    <w:rsid w:val="00A652EC"/>
    <w:rsid w:val="00A726D2"/>
    <w:rsid w:val="00A751F4"/>
    <w:rsid w:val="00A815C3"/>
    <w:rsid w:val="00A86177"/>
    <w:rsid w:val="00A956F8"/>
    <w:rsid w:val="00AA62C0"/>
    <w:rsid w:val="00AB0F34"/>
    <w:rsid w:val="00AB18A3"/>
    <w:rsid w:val="00AB5065"/>
    <w:rsid w:val="00AC4698"/>
    <w:rsid w:val="00AC686F"/>
    <w:rsid w:val="00AD4D30"/>
    <w:rsid w:val="00AE00D1"/>
    <w:rsid w:val="00AE3B13"/>
    <w:rsid w:val="00AE4AA4"/>
    <w:rsid w:val="00AF03BA"/>
    <w:rsid w:val="00B00DB4"/>
    <w:rsid w:val="00B36823"/>
    <w:rsid w:val="00B44018"/>
    <w:rsid w:val="00B713D4"/>
    <w:rsid w:val="00B9462F"/>
    <w:rsid w:val="00BA11FA"/>
    <w:rsid w:val="00BA37CB"/>
    <w:rsid w:val="00BA4D6F"/>
    <w:rsid w:val="00BA501F"/>
    <w:rsid w:val="00BA6612"/>
    <w:rsid w:val="00BC69A5"/>
    <w:rsid w:val="00BC7180"/>
    <w:rsid w:val="00BC7704"/>
    <w:rsid w:val="00BD06B8"/>
    <w:rsid w:val="00BD21EE"/>
    <w:rsid w:val="00BD696E"/>
    <w:rsid w:val="00BE2430"/>
    <w:rsid w:val="00C00C83"/>
    <w:rsid w:val="00C33474"/>
    <w:rsid w:val="00C3472F"/>
    <w:rsid w:val="00C43BF4"/>
    <w:rsid w:val="00C46998"/>
    <w:rsid w:val="00C46B2F"/>
    <w:rsid w:val="00C52DA1"/>
    <w:rsid w:val="00C74391"/>
    <w:rsid w:val="00C84AB8"/>
    <w:rsid w:val="00CB79A0"/>
    <w:rsid w:val="00CD78E3"/>
    <w:rsid w:val="00CE5659"/>
    <w:rsid w:val="00CF1735"/>
    <w:rsid w:val="00D06273"/>
    <w:rsid w:val="00D27C65"/>
    <w:rsid w:val="00D42797"/>
    <w:rsid w:val="00D44AF1"/>
    <w:rsid w:val="00D502FF"/>
    <w:rsid w:val="00D52221"/>
    <w:rsid w:val="00D52750"/>
    <w:rsid w:val="00D55A0C"/>
    <w:rsid w:val="00D70A4C"/>
    <w:rsid w:val="00D74FB1"/>
    <w:rsid w:val="00D7519E"/>
    <w:rsid w:val="00D775D4"/>
    <w:rsid w:val="00D901A2"/>
    <w:rsid w:val="00D91A6B"/>
    <w:rsid w:val="00DA2F56"/>
    <w:rsid w:val="00DB37BD"/>
    <w:rsid w:val="00DC3EA2"/>
    <w:rsid w:val="00DC6301"/>
    <w:rsid w:val="00DD3728"/>
    <w:rsid w:val="00DD7074"/>
    <w:rsid w:val="00DF6C2E"/>
    <w:rsid w:val="00E021F9"/>
    <w:rsid w:val="00E06C47"/>
    <w:rsid w:val="00E10C97"/>
    <w:rsid w:val="00E1142A"/>
    <w:rsid w:val="00E12583"/>
    <w:rsid w:val="00E15F2D"/>
    <w:rsid w:val="00E22925"/>
    <w:rsid w:val="00E2346A"/>
    <w:rsid w:val="00E4475A"/>
    <w:rsid w:val="00E52A60"/>
    <w:rsid w:val="00E55746"/>
    <w:rsid w:val="00E82CCE"/>
    <w:rsid w:val="00E944D1"/>
    <w:rsid w:val="00EA5B21"/>
    <w:rsid w:val="00EA6529"/>
    <w:rsid w:val="00EB04F3"/>
    <w:rsid w:val="00EB19C9"/>
    <w:rsid w:val="00EB26DE"/>
    <w:rsid w:val="00EB5CB5"/>
    <w:rsid w:val="00EE1C72"/>
    <w:rsid w:val="00EE768B"/>
    <w:rsid w:val="00F1020D"/>
    <w:rsid w:val="00F1171A"/>
    <w:rsid w:val="00F232C3"/>
    <w:rsid w:val="00F25165"/>
    <w:rsid w:val="00F254C4"/>
    <w:rsid w:val="00F3112F"/>
    <w:rsid w:val="00F33147"/>
    <w:rsid w:val="00F37454"/>
    <w:rsid w:val="00F43070"/>
    <w:rsid w:val="00F47C94"/>
    <w:rsid w:val="00F60250"/>
    <w:rsid w:val="00F75350"/>
    <w:rsid w:val="00F851CF"/>
    <w:rsid w:val="00F87F2B"/>
    <w:rsid w:val="00F91A3A"/>
    <w:rsid w:val="00FA56E3"/>
    <w:rsid w:val="00FA7C36"/>
    <w:rsid w:val="00FB441D"/>
    <w:rsid w:val="00FB455E"/>
    <w:rsid w:val="00FC52D5"/>
    <w:rsid w:val="00FF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C2DEE8"/>
  <w15:docId w15:val="{821A801D-FA59-4749-B3C3-FFF710A95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A5B21"/>
    <w:rPr>
      <w:rFonts w:ascii="Arial" w:hAnsi="Arial"/>
    </w:rPr>
  </w:style>
  <w:style w:type="paragraph" w:styleId="Heading1">
    <w:name w:val="heading 1"/>
    <w:basedOn w:val="Normal"/>
    <w:next w:val="Normal"/>
    <w:qFormat/>
    <w:rsid w:val="0004440F"/>
    <w:pPr>
      <w:keepNext/>
      <w:tabs>
        <w:tab w:val="left" w:pos="1500"/>
      </w:tabs>
      <w:jc w:val="center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qFormat/>
    <w:rsid w:val="0004440F"/>
    <w:pPr>
      <w:keepNext/>
      <w:outlineLvl w:val="1"/>
    </w:pPr>
    <w:rPr>
      <w:rFonts w:ascii="Garamond" w:hAnsi="Garamond"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52DA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6110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52DA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52DA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fxFaxNum">
    <w:name w:val="WfxFaxNum"/>
    <w:basedOn w:val="Normal"/>
    <w:rsid w:val="0004440F"/>
  </w:style>
  <w:style w:type="paragraph" w:customStyle="1" w:styleId="WfxTime">
    <w:name w:val="WfxTime"/>
    <w:basedOn w:val="Normal"/>
    <w:rsid w:val="0004440F"/>
  </w:style>
  <w:style w:type="paragraph" w:customStyle="1" w:styleId="WfxDate">
    <w:name w:val="WfxDate"/>
    <w:basedOn w:val="Normal"/>
    <w:rsid w:val="0004440F"/>
  </w:style>
  <w:style w:type="paragraph" w:customStyle="1" w:styleId="WfxRecipient">
    <w:name w:val="WfxRecipient"/>
    <w:basedOn w:val="Normal"/>
    <w:rsid w:val="0004440F"/>
  </w:style>
  <w:style w:type="paragraph" w:customStyle="1" w:styleId="WfxCompany">
    <w:name w:val="WfxCompany"/>
    <w:basedOn w:val="Normal"/>
    <w:rsid w:val="0004440F"/>
  </w:style>
  <w:style w:type="paragraph" w:customStyle="1" w:styleId="WfxSubject">
    <w:name w:val="WfxSubject"/>
    <w:basedOn w:val="Normal"/>
    <w:rsid w:val="0004440F"/>
  </w:style>
  <w:style w:type="paragraph" w:customStyle="1" w:styleId="WfxKeyword">
    <w:name w:val="WfxKeyword"/>
    <w:basedOn w:val="Normal"/>
    <w:rsid w:val="0004440F"/>
  </w:style>
  <w:style w:type="paragraph" w:customStyle="1" w:styleId="WfxBillCode">
    <w:name w:val="WfxBillCode"/>
    <w:basedOn w:val="Normal"/>
    <w:rsid w:val="0004440F"/>
  </w:style>
  <w:style w:type="paragraph" w:styleId="Header">
    <w:name w:val="header"/>
    <w:basedOn w:val="Normal"/>
    <w:rsid w:val="000444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4440F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04440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2A2349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semiHidden/>
    <w:rsid w:val="006110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rsid w:val="000B2DF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qFormat/>
    <w:rsid w:val="00C52DA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52D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semiHidden/>
    <w:rsid w:val="00C52D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C52D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C52D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2">
    <w:name w:val="Body Text 2"/>
    <w:basedOn w:val="Normal"/>
    <w:link w:val="BodyText2Char"/>
    <w:rsid w:val="00C52DA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C52DA1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AF03BA"/>
    <w:pPr>
      <w:ind w:left="720"/>
      <w:contextualSpacing/>
    </w:pPr>
  </w:style>
  <w:style w:type="character" w:styleId="CommentReference">
    <w:name w:val="annotation reference"/>
    <w:basedOn w:val="DefaultParagraphFont"/>
    <w:rsid w:val="00D775D4"/>
    <w:rPr>
      <w:sz w:val="16"/>
      <w:szCs w:val="16"/>
    </w:rPr>
  </w:style>
  <w:style w:type="paragraph" w:styleId="CommentText">
    <w:name w:val="annotation text"/>
    <w:basedOn w:val="Normal"/>
    <w:link w:val="CommentTextChar"/>
    <w:rsid w:val="00D775D4"/>
  </w:style>
  <w:style w:type="character" w:customStyle="1" w:styleId="CommentTextChar">
    <w:name w:val="Comment Text Char"/>
    <w:basedOn w:val="DefaultParagraphFont"/>
    <w:link w:val="CommentText"/>
    <w:rsid w:val="00D775D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D775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775D4"/>
    <w:rPr>
      <w:rFonts w:ascii="Arial" w:hAnsi="Arial"/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E82CCE"/>
    <w:rPr>
      <w:rFonts w:ascii="Arial" w:hAnsi="Arial"/>
    </w:rPr>
  </w:style>
  <w:style w:type="character" w:styleId="PlaceholderText">
    <w:name w:val="Placeholder Text"/>
    <w:basedOn w:val="DefaultParagraphFont"/>
    <w:uiPriority w:val="99"/>
    <w:semiHidden/>
    <w:rsid w:val="00F430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92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ayne\Local%20Settings\Temp\Temporary%20Directory%201%20for%20standrewsletterhead.zip\StAndrew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2512A-98DD-4A9B-B14E-DEBFA33BBAF5}"/>
      </w:docPartPr>
      <w:docPartBody>
        <w:p w:rsidR="007403BC" w:rsidRDefault="00BD3891">
          <w:r w:rsidRPr="006B23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CE21AA624B43919F00009E06BAF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E5835-2F7A-4F2A-82C1-496337703E13}"/>
      </w:docPartPr>
      <w:docPartBody>
        <w:p w:rsidR="00000000" w:rsidRDefault="007403BC" w:rsidP="007403BC">
          <w:pPr>
            <w:pStyle w:val="90CE21AA624B43919F00009E06BAF0E3"/>
          </w:pPr>
          <w:r w:rsidRPr="006B23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B8CB7BB2544331AEF419819C029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C2DA9-732D-430D-B4E3-4B48418FACCD}"/>
      </w:docPartPr>
      <w:docPartBody>
        <w:p w:rsidR="00000000" w:rsidRDefault="007403BC" w:rsidP="007403BC">
          <w:pPr>
            <w:pStyle w:val="6EB8CB7BB2544331AEF419819C02903A"/>
          </w:pPr>
          <w:r w:rsidRPr="006B23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A2FC86C08248F2B6FFE9740C805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9A426-CAD7-4EC1-90A9-16E8797EE348}"/>
      </w:docPartPr>
      <w:docPartBody>
        <w:p w:rsidR="00000000" w:rsidRDefault="007403BC" w:rsidP="007403BC">
          <w:pPr>
            <w:pStyle w:val="74A2FC86C08248F2B6FFE9740C80567B"/>
          </w:pPr>
          <w:r w:rsidRPr="006B23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8747461D594A51BE5D1C965671D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D1582-34ED-4D60-A682-B3D33DC2C5F0}"/>
      </w:docPartPr>
      <w:docPartBody>
        <w:p w:rsidR="00000000" w:rsidRDefault="007403BC" w:rsidP="007403BC">
          <w:pPr>
            <w:pStyle w:val="E18747461D594A51BE5D1C965671D317"/>
          </w:pPr>
          <w:r w:rsidRPr="006B23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3E512607CB4E5AB2623920D2DD5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20494-F9ED-43D9-B681-4E778C7FD858}"/>
      </w:docPartPr>
      <w:docPartBody>
        <w:p w:rsidR="00000000" w:rsidRDefault="007403BC" w:rsidP="007403BC">
          <w:pPr>
            <w:pStyle w:val="483E512607CB4E5AB2623920D2DD56C4"/>
          </w:pPr>
          <w:r w:rsidRPr="006B23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10E126287C42C0BE090687CB36A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F592D-2C88-4353-84DD-EDE3B1D3056B}"/>
      </w:docPartPr>
      <w:docPartBody>
        <w:p w:rsidR="00000000" w:rsidRDefault="007403BC" w:rsidP="007403BC">
          <w:pPr>
            <w:pStyle w:val="ED10E126287C42C0BE090687CB36AF71"/>
          </w:pPr>
          <w:r w:rsidRPr="006B23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D516EA51A34A6F932990A1E4884D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01DAC-FCA1-4F30-AE6E-6C1849BC8175}"/>
      </w:docPartPr>
      <w:docPartBody>
        <w:p w:rsidR="00000000" w:rsidRDefault="007403BC" w:rsidP="007403BC">
          <w:pPr>
            <w:pStyle w:val="9BD516EA51A34A6F932990A1E4884DBC1"/>
          </w:pPr>
          <w:r w:rsidRPr="006B23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AAE8BD4AFF444DBECE3705FCB37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6EC37-068D-40A1-AD2E-6B08D315EC57}"/>
      </w:docPartPr>
      <w:docPartBody>
        <w:p w:rsidR="00000000" w:rsidRDefault="007403BC" w:rsidP="007403BC">
          <w:pPr>
            <w:pStyle w:val="02AAE8BD4AFF444DBECE3705FCB3750B1"/>
          </w:pPr>
          <w:r w:rsidRPr="006B23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C4E067001941AF82FA600E939D1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0FCB7-2EF2-4AD3-B77D-20AD834B0B4F}"/>
      </w:docPartPr>
      <w:docPartBody>
        <w:p w:rsidR="00000000" w:rsidRDefault="007403BC" w:rsidP="007403BC">
          <w:pPr>
            <w:pStyle w:val="4EC4E067001941AF82FA600E939D1BEC1"/>
          </w:pPr>
          <w:r w:rsidRPr="006B23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6E00F58A264210BB215C4F10F53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1D957-4CDC-4479-A576-CE562F94E913}"/>
      </w:docPartPr>
      <w:docPartBody>
        <w:p w:rsidR="00000000" w:rsidRDefault="007403BC" w:rsidP="007403BC">
          <w:pPr>
            <w:pStyle w:val="116E00F58A264210BB215C4F10F53A8B1"/>
          </w:pPr>
          <w:r w:rsidRPr="006B23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6D4AEB9BF949B5854334BC6772D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01DBB-5F0C-44FE-BF06-B90D9A74B136}"/>
      </w:docPartPr>
      <w:docPartBody>
        <w:p w:rsidR="00000000" w:rsidRDefault="007403BC" w:rsidP="007403BC">
          <w:pPr>
            <w:pStyle w:val="656D4AEB9BF949B5854334BC6772DE4E1"/>
          </w:pPr>
          <w:r w:rsidRPr="006B23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EC0AC1F07C41AE9AC1DF0A5D1E2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51ABC-7FF8-4F4D-B07A-2785C140D71C}"/>
      </w:docPartPr>
      <w:docPartBody>
        <w:p w:rsidR="00000000" w:rsidRDefault="007403BC" w:rsidP="007403BC">
          <w:pPr>
            <w:pStyle w:val="DBEC0AC1F07C41AE9AC1DF0A5D1E22E81"/>
          </w:pPr>
          <w:r w:rsidRPr="006B23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7BA2EB5A504C729B29C2FF0F57D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DD369-5F7B-4550-B9FC-CF7A8410AE08}"/>
      </w:docPartPr>
      <w:docPartBody>
        <w:p w:rsidR="00000000" w:rsidRDefault="007403BC" w:rsidP="007403BC">
          <w:pPr>
            <w:pStyle w:val="A07BA2EB5A504C729B29C2FF0F57D8361"/>
          </w:pPr>
          <w:r w:rsidRPr="006B23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3F97E8FBC64E7081B8A6591E59F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26D80-4B06-49D4-8797-A3D7C8193DB0}"/>
      </w:docPartPr>
      <w:docPartBody>
        <w:p w:rsidR="00000000" w:rsidRDefault="007403BC" w:rsidP="007403BC">
          <w:pPr>
            <w:pStyle w:val="883F97E8FBC64E7081B8A6591E59F8441"/>
          </w:pPr>
          <w:r w:rsidRPr="006B23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558ADB98E749DD843142A41C4E7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BF431-E756-4FA5-815F-2E9910589D91}"/>
      </w:docPartPr>
      <w:docPartBody>
        <w:p w:rsidR="00000000" w:rsidRDefault="007403BC" w:rsidP="007403BC">
          <w:pPr>
            <w:pStyle w:val="22558ADB98E749DD843142A41C4E74E81"/>
          </w:pPr>
          <w:r w:rsidRPr="006B23A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FCD75C688845888841FF1003A77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DBEB8-809A-438A-ADCC-E28356C1027F}"/>
      </w:docPartPr>
      <w:docPartBody>
        <w:p w:rsidR="00000000" w:rsidRDefault="007403BC" w:rsidP="007403BC">
          <w:pPr>
            <w:pStyle w:val="32FCD75C688845888841FF1003A7715F"/>
          </w:pPr>
          <w:r w:rsidRPr="006B23A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Ruehl">
    <w:altName w:val="Arial"/>
    <w:charset w:val="B1"/>
    <w:family w:val="swiss"/>
    <w:pitch w:val="variable"/>
    <w:sig w:usb0="00000803" w:usb1="00000000" w:usb2="00000000" w:usb3="00000000" w:csb0="00000021" w:csb1="00000000"/>
  </w:font>
  <w:font w:name="Bookman Old Style">
    <w:altName w:val="Georgia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891"/>
    <w:rsid w:val="007403BC"/>
    <w:rsid w:val="00A3438F"/>
    <w:rsid w:val="00B83C4E"/>
    <w:rsid w:val="00BD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03BC"/>
    <w:rPr>
      <w:color w:val="808080"/>
    </w:rPr>
  </w:style>
  <w:style w:type="paragraph" w:customStyle="1" w:styleId="8EB8055CBF1248F08B501AB1821B6855">
    <w:name w:val="8EB8055CBF1248F08B501AB1821B6855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0CE21AA624B43919F00009E06BAF0E3">
    <w:name w:val="90CE21AA624B43919F00009E06BAF0E3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EB8CB7BB2544331AEF419819C02903A">
    <w:name w:val="6EB8CB7BB2544331AEF419819C02903A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4A2FC86C08248F2B6FFE9740C80567B">
    <w:name w:val="74A2FC86C08248F2B6FFE9740C80567B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18747461D594A51BE5D1C965671D317">
    <w:name w:val="E18747461D594A51BE5D1C965671D317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83E512607CB4E5AB2623920D2DD56C4">
    <w:name w:val="483E512607CB4E5AB2623920D2DD56C4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D10E126287C42C0BE090687CB36AF71">
    <w:name w:val="ED10E126287C42C0BE090687CB36AF71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BD516EA51A34A6F932990A1E4884DBC">
    <w:name w:val="9BD516EA51A34A6F932990A1E4884DBC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2AAE8BD4AFF444DBECE3705FCB3750B">
    <w:name w:val="02AAE8BD4AFF444DBECE3705FCB3750B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EC4E067001941AF82FA600E939D1BEC">
    <w:name w:val="4EC4E067001941AF82FA600E939D1BEC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16E00F58A264210BB215C4F10F53A8B">
    <w:name w:val="116E00F58A264210BB215C4F10F53A8B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56D4AEB9BF949B5854334BC6772DE4E">
    <w:name w:val="656D4AEB9BF949B5854334BC6772DE4E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BEC0AC1F07C41AE9AC1DF0A5D1E22E8">
    <w:name w:val="DBEC0AC1F07C41AE9AC1DF0A5D1E22E8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7BA2EB5A504C729B29C2FF0F57D836">
    <w:name w:val="A07BA2EB5A504C729B29C2FF0F57D836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83F97E8FBC64E7081B8A6591E59F844">
    <w:name w:val="883F97E8FBC64E7081B8A6591E59F844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5C54110AE1649E2950F92CDA2B98AB6">
    <w:name w:val="E5C54110AE1649E2950F92CDA2B98AB6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2558ADB98E749DD843142A41C4E74E8">
    <w:name w:val="22558ADB98E749DD843142A41C4E74E8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EB8055CBF1248F08B501AB1821B68551">
    <w:name w:val="8EB8055CBF1248F08B501AB1821B68551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B5430993C4A44B5AD6F5F972996D29C">
    <w:name w:val="3B5430993C4A44B5AD6F5F972996D29C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2FCD75C688845888841FF1003A7715F">
    <w:name w:val="32FCD75C688845888841FF1003A7715F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BD516EA51A34A6F932990A1E4884DBC1">
    <w:name w:val="9BD516EA51A34A6F932990A1E4884DBC1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2AAE8BD4AFF444DBECE3705FCB3750B1">
    <w:name w:val="02AAE8BD4AFF444DBECE3705FCB3750B1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EC4E067001941AF82FA600E939D1BEC1">
    <w:name w:val="4EC4E067001941AF82FA600E939D1BEC1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16E00F58A264210BB215C4F10F53A8B1">
    <w:name w:val="116E00F58A264210BB215C4F10F53A8B1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56D4AEB9BF949B5854334BC6772DE4E1">
    <w:name w:val="656D4AEB9BF949B5854334BC6772DE4E1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BEC0AC1F07C41AE9AC1DF0A5D1E22E81">
    <w:name w:val="DBEC0AC1F07C41AE9AC1DF0A5D1E22E81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7BA2EB5A504C729B29C2FF0F57D8361">
    <w:name w:val="A07BA2EB5A504C729B29C2FF0F57D8361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83F97E8FBC64E7081B8A6591E59F8441">
    <w:name w:val="883F97E8FBC64E7081B8A6591E59F8441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5C54110AE1649E2950F92CDA2B98AB61">
    <w:name w:val="E5C54110AE1649E2950F92CDA2B98AB61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2558ADB98E749DD843142A41C4E74E81">
    <w:name w:val="22558ADB98E749DD843142A41C4E74E81"/>
    <w:rsid w:val="007403B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88943-6052-494D-B56B-D50F3D2C8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StAndrew</Template>
  <TotalTime>22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Sponsor</vt:lpstr>
    </vt:vector>
  </TitlesOfParts>
  <Company>Hewlett-Packard Company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Sponsor</dc:title>
  <dc:creator>Ralph Wallace</dc:creator>
  <cp:lastModifiedBy>Marianne Elliott</cp:lastModifiedBy>
  <cp:revision>9</cp:revision>
  <cp:lastPrinted>2014-04-11T01:28:00Z</cp:lastPrinted>
  <dcterms:created xsi:type="dcterms:W3CDTF">2023-02-16T01:02:00Z</dcterms:created>
  <dcterms:modified xsi:type="dcterms:W3CDTF">2023-02-16T01:26:00Z</dcterms:modified>
</cp:coreProperties>
</file>